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E3DF0" w14:textId="77777777" w:rsidR="00F846F2" w:rsidRPr="00E20880" w:rsidRDefault="00F846F2" w:rsidP="00F846F2">
      <w:pPr>
        <w:pStyle w:val="Heading1"/>
      </w:pPr>
      <w:bookmarkStart w:id="0" w:name="_Toc348078483"/>
      <w:bookmarkStart w:id="1" w:name="_Toc505590140"/>
      <w:bookmarkStart w:id="2" w:name="_Toc506778853"/>
      <w:bookmarkStart w:id="3" w:name="_Toc19940302"/>
      <w:bookmarkStart w:id="4" w:name="_Toc38690301"/>
      <w:bookmarkStart w:id="5" w:name="_GoBack"/>
      <w:bookmarkEnd w:id="5"/>
      <w:r w:rsidRPr="00E20880">
        <w:t>Table of Contents</w:t>
      </w:r>
      <w:bookmarkEnd w:id="0"/>
    </w:p>
    <w:p w14:paraId="027550B6" w14:textId="77777777" w:rsidR="0075781D" w:rsidRDefault="004D14D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r w:rsidRPr="00E20880">
        <w:fldChar w:fldCharType="begin"/>
      </w:r>
      <w:r w:rsidR="00F846F2" w:rsidRPr="00E20880">
        <w:instrText xml:space="preserve"> TOC \o "1-3" \h \z \u </w:instrText>
      </w:r>
      <w:r w:rsidRPr="00E20880">
        <w:fldChar w:fldCharType="separate"/>
      </w:r>
      <w:hyperlink w:anchor="_Toc348078483" w:history="1">
        <w:r w:rsidR="0075781D" w:rsidRPr="00F001AF">
          <w:rPr>
            <w:rStyle w:val="Hyperlink"/>
          </w:rPr>
          <w:t>Table of Contents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_Toc348078483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 w:rsidR="00253FDF">
          <w:rPr>
            <w:webHidden/>
          </w:rPr>
          <w:t>1</w:t>
        </w:r>
        <w:r w:rsidR="0075781D">
          <w:rPr>
            <w:webHidden/>
          </w:rPr>
          <w:fldChar w:fldCharType="end"/>
        </w:r>
      </w:hyperlink>
    </w:p>
    <w:p w14:paraId="69A61488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484" w:history="1">
        <w:r w:rsidR="0075781D" w:rsidRPr="00F001AF">
          <w:rPr>
            <w:rStyle w:val="Hyperlink"/>
          </w:rPr>
          <w:t>Lesson Plan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_Toc348078484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4</w:t>
        </w:r>
        <w:r w:rsidR="0075781D">
          <w:rPr>
            <w:webHidden/>
          </w:rPr>
          <w:fldChar w:fldCharType="end"/>
        </w:r>
      </w:hyperlink>
    </w:p>
    <w:p w14:paraId="236E8B03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485" w:history="1">
        <w:r w:rsidR="0075781D" w:rsidRPr="00F001AF">
          <w:rPr>
            <w:rStyle w:val="Hyperlink"/>
          </w:rPr>
          <w:t>BACKGROUND AND RATIONALE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_Toc348078485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5</w:t>
        </w:r>
        <w:r w:rsidR="0075781D">
          <w:rPr>
            <w:webHidden/>
          </w:rPr>
          <w:fldChar w:fldCharType="end"/>
        </w:r>
      </w:hyperlink>
    </w:p>
    <w:p w14:paraId="62D7C841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486" w:history="1">
        <w:r w:rsidR="0075781D" w:rsidRPr="00F001AF">
          <w:rPr>
            <w:rStyle w:val="Hyperlink"/>
          </w:rPr>
          <w:t>OBJECTIVE 1: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_Toc348078486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6</w:t>
        </w:r>
        <w:r w:rsidR="0075781D">
          <w:rPr>
            <w:webHidden/>
          </w:rPr>
          <w:fldChar w:fldCharType="end"/>
        </w:r>
      </w:hyperlink>
    </w:p>
    <w:p w14:paraId="0B2A6179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487" w:history="1">
        <w:r w:rsidR="0075781D" w:rsidRPr="00F001AF">
          <w:rPr>
            <w:rStyle w:val="Hyperlink"/>
            <w:noProof/>
          </w:rPr>
          <w:t>Opening Office Communicator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_Toc348078487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5781D">
          <w:rPr>
            <w:noProof/>
            <w:webHidden/>
          </w:rPr>
          <w:fldChar w:fldCharType="end"/>
        </w:r>
      </w:hyperlink>
    </w:p>
    <w:p w14:paraId="73EA1C18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488" w:history="1">
        <w:r w:rsidR="0075781D" w:rsidRPr="00F001AF">
          <w:rPr>
            <w:rStyle w:val="Hyperlink"/>
          </w:rPr>
          <w:t>Opening Office Communicator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_Toc348078488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6</w:t>
        </w:r>
        <w:r w:rsidR="0075781D">
          <w:rPr>
            <w:webHidden/>
          </w:rPr>
          <w:fldChar w:fldCharType="end"/>
        </w:r>
      </w:hyperlink>
    </w:p>
    <w:p w14:paraId="7744CD4F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489" w:history="1">
        <w:r w:rsidR="0075781D" w:rsidRPr="00F001AF">
          <w:rPr>
            <w:rStyle w:val="Hyperlink"/>
          </w:rPr>
          <w:t>OBJECTIVE 2: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_Toc348078489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7</w:t>
        </w:r>
        <w:r w:rsidR="0075781D">
          <w:rPr>
            <w:webHidden/>
          </w:rPr>
          <w:fldChar w:fldCharType="end"/>
        </w:r>
      </w:hyperlink>
    </w:p>
    <w:p w14:paraId="25855500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490" w:history="1">
        <w:r w:rsidR="0075781D" w:rsidRPr="00F001AF">
          <w:rPr>
            <w:rStyle w:val="Hyperlink"/>
            <w:noProof/>
          </w:rPr>
          <w:t>Setting Options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_Toc348078490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5781D">
          <w:rPr>
            <w:noProof/>
            <w:webHidden/>
          </w:rPr>
          <w:fldChar w:fldCharType="end"/>
        </w:r>
      </w:hyperlink>
    </w:p>
    <w:p w14:paraId="071A99E0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491" w:history="1">
        <w:r w:rsidR="0075781D" w:rsidRPr="00F001AF">
          <w:rPr>
            <w:rStyle w:val="Hyperlink"/>
          </w:rPr>
          <w:t>Personal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_Toc348078491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7</w:t>
        </w:r>
        <w:r w:rsidR="0075781D">
          <w:rPr>
            <w:webHidden/>
          </w:rPr>
          <w:fldChar w:fldCharType="end"/>
        </w:r>
      </w:hyperlink>
    </w:p>
    <w:p w14:paraId="228DD4AF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492" w:history="1">
        <w:r w:rsidR="0075781D" w:rsidRPr="00F001AF">
          <w:rPr>
            <w:rStyle w:val="Hyperlink"/>
          </w:rPr>
          <w:t>Phones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_Toc348078492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7</w:t>
        </w:r>
        <w:r w:rsidR="0075781D">
          <w:rPr>
            <w:webHidden/>
          </w:rPr>
          <w:fldChar w:fldCharType="end"/>
        </w:r>
      </w:hyperlink>
    </w:p>
    <w:p w14:paraId="3624FACB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493" w:history="1">
        <w:r w:rsidR="0075781D" w:rsidRPr="00F001AF">
          <w:rPr>
            <w:rStyle w:val="Hyperlink"/>
          </w:rPr>
          <w:t>Alerts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_Toc348078493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7</w:t>
        </w:r>
        <w:r w:rsidR="0075781D">
          <w:rPr>
            <w:webHidden/>
          </w:rPr>
          <w:fldChar w:fldCharType="end"/>
        </w:r>
      </w:hyperlink>
    </w:p>
    <w:p w14:paraId="43B60095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494" w:history="1">
        <w:r w:rsidR="0075781D" w:rsidRPr="00F001AF">
          <w:rPr>
            <w:rStyle w:val="Hyperlink"/>
          </w:rPr>
          <w:t>General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_Toc348078494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7</w:t>
        </w:r>
        <w:r w:rsidR="0075781D">
          <w:rPr>
            <w:webHidden/>
          </w:rPr>
          <w:fldChar w:fldCharType="end"/>
        </w:r>
      </w:hyperlink>
    </w:p>
    <w:p w14:paraId="38412EDE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495" w:history="1">
        <w:r w:rsidR="0075781D" w:rsidRPr="00F001AF">
          <w:rPr>
            <w:rStyle w:val="Hyperlink"/>
          </w:rPr>
          <w:t>OBJECTIVE 3: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_Toc348078495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8</w:t>
        </w:r>
        <w:r w:rsidR="0075781D">
          <w:rPr>
            <w:webHidden/>
          </w:rPr>
          <w:fldChar w:fldCharType="end"/>
        </w:r>
      </w:hyperlink>
    </w:p>
    <w:p w14:paraId="37AFD337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496" w:history="1">
        <w:r w:rsidR="0075781D" w:rsidRPr="00F001AF">
          <w:rPr>
            <w:rStyle w:val="Hyperlink"/>
            <w:noProof/>
          </w:rPr>
          <w:t>Setting Your Office Communicator Status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_Toc348078496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75781D">
          <w:rPr>
            <w:noProof/>
            <w:webHidden/>
          </w:rPr>
          <w:fldChar w:fldCharType="end"/>
        </w:r>
      </w:hyperlink>
    </w:p>
    <w:p w14:paraId="6F46B347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497" w:history="1">
        <w:r w:rsidR="0075781D" w:rsidRPr="00F001AF">
          <w:rPr>
            <w:rStyle w:val="Hyperlink"/>
          </w:rPr>
          <w:t>Setting Your Office Communicator Status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_Toc348078497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8</w:t>
        </w:r>
        <w:r w:rsidR="0075781D">
          <w:rPr>
            <w:webHidden/>
          </w:rPr>
          <w:fldChar w:fldCharType="end"/>
        </w:r>
      </w:hyperlink>
    </w:p>
    <w:p w14:paraId="0658A3E2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498" w:history="1">
        <w:r w:rsidR="0075781D" w:rsidRPr="00F001AF">
          <w:rPr>
            <w:rStyle w:val="Hyperlink"/>
          </w:rPr>
          <w:t>objective 4: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_Toc348078498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10</w:t>
        </w:r>
        <w:r w:rsidR="0075781D">
          <w:rPr>
            <w:webHidden/>
          </w:rPr>
          <w:fldChar w:fldCharType="end"/>
        </w:r>
      </w:hyperlink>
    </w:p>
    <w:p w14:paraId="1193B699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499" w:history="1">
        <w:r w:rsidR="0075781D" w:rsidRPr="00F001AF">
          <w:rPr>
            <w:rStyle w:val="Hyperlink"/>
            <w:noProof/>
          </w:rPr>
          <w:t>Sending an Instant Message, Adding Additional Participants, and Adding a Subject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_Toc348078499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75781D">
          <w:rPr>
            <w:noProof/>
            <w:webHidden/>
          </w:rPr>
          <w:fldChar w:fldCharType="end"/>
        </w:r>
      </w:hyperlink>
    </w:p>
    <w:p w14:paraId="6AD0C679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00" w:history="1">
        <w:r w:rsidR="0075781D" w:rsidRPr="00F001AF">
          <w:rPr>
            <w:rStyle w:val="Hyperlink"/>
          </w:rPr>
          <w:t>Sending an Instant Message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_Toc348078500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10</w:t>
        </w:r>
        <w:r w:rsidR="0075781D">
          <w:rPr>
            <w:webHidden/>
          </w:rPr>
          <w:fldChar w:fldCharType="end"/>
        </w:r>
      </w:hyperlink>
    </w:p>
    <w:p w14:paraId="665B0751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01" w:history="1">
        <w:r w:rsidR="0075781D" w:rsidRPr="00F001AF">
          <w:rPr>
            <w:rStyle w:val="Hyperlink"/>
          </w:rPr>
          <w:t>Adding Additional Participants to the Message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_Toc348078501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10</w:t>
        </w:r>
        <w:r w:rsidR="0075781D">
          <w:rPr>
            <w:webHidden/>
          </w:rPr>
          <w:fldChar w:fldCharType="end"/>
        </w:r>
      </w:hyperlink>
    </w:p>
    <w:p w14:paraId="4D3495E7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02" w:history="1">
        <w:r w:rsidR="0075781D" w:rsidRPr="00F001AF">
          <w:rPr>
            <w:rStyle w:val="Hyperlink"/>
          </w:rPr>
          <w:t>Entering a Subject for your Message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_Toc348078502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11</w:t>
        </w:r>
        <w:r w:rsidR="0075781D">
          <w:rPr>
            <w:webHidden/>
          </w:rPr>
          <w:fldChar w:fldCharType="end"/>
        </w:r>
      </w:hyperlink>
    </w:p>
    <w:p w14:paraId="756792D6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03" w:history="1">
        <w:r w:rsidR="0075781D" w:rsidRPr="00F001AF">
          <w:rPr>
            <w:rStyle w:val="Hyperlink"/>
          </w:rPr>
          <w:t>objective 5: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_Toc348078503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13</w:t>
        </w:r>
        <w:r w:rsidR="0075781D">
          <w:rPr>
            <w:webHidden/>
          </w:rPr>
          <w:fldChar w:fldCharType="end"/>
        </w:r>
      </w:hyperlink>
    </w:p>
    <w:p w14:paraId="2179065E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04" w:history="1">
        <w:r w:rsidR="0075781D" w:rsidRPr="00F001AF">
          <w:rPr>
            <w:rStyle w:val="Hyperlink"/>
            <w:noProof/>
          </w:rPr>
          <w:t>Reading and Responding to an Instant Message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_Toc348078504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5781D">
          <w:rPr>
            <w:noProof/>
            <w:webHidden/>
          </w:rPr>
          <w:fldChar w:fldCharType="end"/>
        </w:r>
      </w:hyperlink>
    </w:p>
    <w:p w14:paraId="3AF609E8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05" w:history="1">
        <w:r w:rsidR="0075781D" w:rsidRPr="00F001AF">
          <w:rPr>
            <w:rStyle w:val="Hyperlink"/>
          </w:rPr>
          <w:t>Reading an Instant Message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_Toc348078505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13</w:t>
        </w:r>
        <w:r w:rsidR="0075781D">
          <w:rPr>
            <w:webHidden/>
          </w:rPr>
          <w:fldChar w:fldCharType="end"/>
        </w:r>
      </w:hyperlink>
    </w:p>
    <w:p w14:paraId="0BE6E73F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06" w:history="1">
        <w:r w:rsidR="0075781D" w:rsidRPr="00F001AF">
          <w:rPr>
            <w:rStyle w:val="Hyperlink"/>
          </w:rPr>
          <w:t>Responding to an Instant Message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_Toc348078506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14</w:t>
        </w:r>
        <w:r w:rsidR="0075781D">
          <w:rPr>
            <w:webHidden/>
          </w:rPr>
          <w:fldChar w:fldCharType="end"/>
        </w:r>
      </w:hyperlink>
    </w:p>
    <w:p w14:paraId="344206D2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07" w:history="1">
        <w:r w:rsidR="0075781D" w:rsidRPr="00F001AF">
          <w:rPr>
            <w:rStyle w:val="Hyperlink"/>
          </w:rPr>
          <w:t>objective 6: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_Toc348078507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15</w:t>
        </w:r>
        <w:r w:rsidR="0075781D">
          <w:rPr>
            <w:webHidden/>
          </w:rPr>
          <w:fldChar w:fldCharType="end"/>
        </w:r>
      </w:hyperlink>
    </w:p>
    <w:p w14:paraId="640C8333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08" w:history="1">
        <w:r w:rsidR="0075781D" w:rsidRPr="00F001AF">
          <w:rPr>
            <w:rStyle w:val="Hyperlink"/>
            <w:noProof/>
          </w:rPr>
          <w:t>Adding and Removing a Contact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_Toc348078508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5781D">
          <w:rPr>
            <w:noProof/>
            <w:webHidden/>
          </w:rPr>
          <w:fldChar w:fldCharType="end"/>
        </w:r>
      </w:hyperlink>
    </w:p>
    <w:p w14:paraId="4F121E5B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09" w:history="1">
        <w:r w:rsidR="0075781D" w:rsidRPr="00F001AF">
          <w:rPr>
            <w:rStyle w:val="Hyperlink"/>
          </w:rPr>
          <w:t>Adding a Contact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_Toc348078509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15</w:t>
        </w:r>
        <w:r w:rsidR="0075781D">
          <w:rPr>
            <w:webHidden/>
          </w:rPr>
          <w:fldChar w:fldCharType="end"/>
        </w:r>
      </w:hyperlink>
    </w:p>
    <w:p w14:paraId="0523794E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10" w:history="1">
        <w:r w:rsidR="0075781D" w:rsidRPr="00F001AF">
          <w:rPr>
            <w:rStyle w:val="Hyperlink"/>
          </w:rPr>
          <w:t>Removing a Contact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_Toc348078510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16</w:t>
        </w:r>
        <w:r w:rsidR="0075781D">
          <w:rPr>
            <w:webHidden/>
          </w:rPr>
          <w:fldChar w:fldCharType="end"/>
        </w:r>
      </w:hyperlink>
    </w:p>
    <w:p w14:paraId="3CF15C8F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11" w:history="1">
        <w:r w:rsidR="0075781D" w:rsidRPr="00F001AF">
          <w:rPr>
            <w:rStyle w:val="Hyperlink"/>
          </w:rPr>
          <w:t>Objective 7: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_Toc348078511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17</w:t>
        </w:r>
        <w:r w:rsidR="0075781D">
          <w:rPr>
            <w:webHidden/>
          </w:rPr>
          <w:fldChar w:fldCharType="end"/>
        </w:r>
      </w:hyperlink>
    </w:p>
    <w:p w14:paraId="1278AEC5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12" w:history="1">
        <w:r w:rsidR="0075781D" w:rsidRPr="00F001AF">
          <w:rPr>
            <w:rStyle w:val="Hyperlink"/>
            <w:noProof/>
          </w:rPr>
          <w:t>Checking a Contact's Status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_Toc348078512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75781D">
          <w:rPr>
            <w:noProof/>
            <w:webHidden/>
          </w:rPr>
          <w:fldChar w:fldCharType="end"/>
        </w:r>
      </w:hyperlink>
    </w:p>
    <w:p w14:paraId="3AD586B8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13" w:history="1">
        <w:r w:rsidR="0075781D" w:rsidRPr="00F001AF">
          <w:rPr>
            <w:rStyle w:val="Hyperlink"/>
          </w:rPr>
          <w:t>Checking a Contact's Status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_Toc348078513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17</w:t>
        </w:r>
        <w:r w:rsidR="0075781D">
          <w:rPr>
            <w:webHidden/>
          </w:rPr>
          <w:fldChar w:fldCharType="end"/>
        </w:r>
      </w:hyperlink>
    </w:p>
    <w:p w14:paraId="2C9E21CD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14" w:history="1">
        <w:r w:rsidR="0075781D" w:rsidRPr="00F001AF">
          <w:rPr>
            <w:rStyle w:val="Hyperlink"/>
          </w:rPr>
          <w:t>objective 8: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_Toc348078514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18</w:t>
        </w:r>
        <w:r w:rsidR="0075781D">
          <w:rPr>
            <w:webHidden/>
          </w:rPr>
          <w:fldChar w:fldCharType="end"/>
        </w:r>
      </w:hyperlink>
    </w:p>
    <w:p w14:paraId="498390F6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15" w:history="1">
        <w:r w:rsidR="0075781D" w:rsidRPr="00F001AF">
          <w:rPr>
            <w:rStyle w:val="Hyperlink"/>
            <w:noProof/>
          </w:rPr>
          <w:t>Setting Access Levels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_Toc348078515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5781D">
          <w:rPr>
            <w:noProof/>
            <w:webHidden/>
          </w:rPr>
          <w:fldChar w:fldCharType="end"/>
        </w:r>
      </w:hyperlink>
    </w:p>
    <w:p w14:paraId="575CFEE3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16" w:history="1">
        <w:r w:rsidR="0075781D" w:rsidRPr="00F001AF">
          <w:rPr>
            <w:rStyle w:val="Hyperlink"/>
          </w:rPr>
          <w:t>Setting Access Levels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_Toc348078516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18</w:t>
        </w:r>
        <w:r w:rsidR="0075781D">
          <w:rPr>
            <w:webHidden/>
          </w:rPr>
          <w:fldChar w:fldCharType="end"/>
        </w:r>
      </w:hyperlink>
    </w:p>
    <w:p w14:paraId="25AB3C48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17" w:history="1">
        <w:r w:rsidR="0075781D" w:rsidRPr="00F001AF">
          <w:rPr>
            <w:rStyle w:val="Hyperlink"/>
          </w:rPr>
          <w:t>Objective 9: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_Toc348078517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20</w:t>
        </w:r>
        <w:r w:rsidR="0075781D">
          <w:rPr>
            <w:webHidden/>
          </w:rPr>
          <w:fldChar w:fldCharType="end"/>
        </w:r>
      </w:hyperlink>
    </w:p>
    <w:p w14:paraId="35346CA0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18" w:history="1">
        <w:r w:rsidR="0075781D" w:rsidRPr="00F001AF">
          <w:rPr>
            <w:rStyle w:val="Hyperlink"/>
            <w:noProof/>
          </w:rPr>
          <w:t>Adding a Group, Adding Contacts to a Group, Sending an Instant Message to a Group, and Removing a Group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_Toc348078518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5781D">
          <w:rPr>
            <w:noProof/>
            <w:webHidden/>
          </w:rPr>
          <w:fldChar w:fldCharType="end"/>
        </w:r>
      </w:hyperlink>
    </w:p>
    <w:p w14:paraId="37380121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19" w:history="1">
        <w:r w:rsidR="0075781D" w:rsidRPr="00F001AF">
          <w:rPr>
            <w:rStyle w:val="Hyperlink"/>
          </w:rPr>
          <w:t>Adding a Group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_Toc348078519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20</w:t>
        </w:r>
        <w:r w:rsidR="0075781D">
          <w:rPr>
            <w:webHidden/>
          </w:rPr>
          <w:fldChar w:fldCharType="end"/>
        </w:r>
      </w:hyperlink>
    </w:p>
    <w:p w14:paraId="7A902201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20" w:history="1">
        <w:r w:rsidR="0075781D" w:rsidRPr="00F001AF">
          <w:rPr>
            <w:rStyle w:val="Hyperlink"/>
          </w:rPr>
          <w:t>Adding a Contact to a Group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_Toc348078520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20</w:t>
        </w:r>
        <w:r w:rsidR="0075781D">
          <w:rPr>
            <w:webHidden/>
          </w:rPr>
          <w:fldChar w:fldCharType="end"/>
        </w:r>
      </w:hyperlink>
    </w:p>
    <w:p w14:paraId="06758A76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21" w:history="1">
        <w:r w:rsidR="0075781D" w:rsidRPr="00F001AF">
          <w:rPr>
            <w:rStyle w:val="Hyperlink"/>
          </w:rPr>
          <w:t>Sending an Instant Message to a Group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_Toc348078521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21</w:t>
        </w:r>
        <w:r w:rsidR="0075781D">
          <w:rPr>
            <w:webHidden/>
          </w:rPr>
          <w:fldChar w:fldCharType="end"/>
        </w:r>
      </w:hyperlink>
    </w:p>
    <w:p w14:paraId="664D7B59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22" w:history="1">
        <w:r w:rsidR="0075781D" w:rsidRPr="00F001AF">
          <w:rPr>
            <w:rStyle w:val="Hyperlink"/>
          </w:rPr>
          <w:t>Removing a Group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_Toc348078522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21</w:t>
        </w:r>
        <w:r w:rsidR="0075781D">
          <w:rPr>
            <w:webHidden/>
          </w:rPr>
          <w:fldChar w:fldCharType="end"/>
        </w:r>
      </w:hyperlink>
    </w:p>
    <w:p w14:paraId="45820529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23" w:history="1">
        <w:r w:rsidR="0075781D" w:rsidRPr="00F001AF">
          <w:rPr>
            <w:rStyle w:val="Hyperlink"/>
          </w:rPr>
          <w:t>objective 10: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_Toc348078523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23</w:t>
        </w:r>
        <w:r w:rsidR="0075781D">
          <w:rPr>
            <w:webHidden/>
          </w:rPr>
          <w:fldChar w:fldCharType="end"/>
        </w:r>
      </w:hyperlink>
    </w:p>
    <w:p w14:paraId="280CCB17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24" w:history="1">
        <w:r w:rsidR="0075781D" w:rsidRPr="00F001AF">
          <w:rPr>
            <w:rStyle w:val="Hyperlink"/>
            <w:noProof/>
          </w:rPr>
          <w:t>Sending an Email via Office Communicator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_Toc348078524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75781D">
          <w:rPr>
            <w:noProof/>
            <w:webHidden/>
          </w:rPr>
          <w:fldChar w:fldCharType="end"/>
        </w:r>
      </w:hyperlink>
    </w:p>
    <w:p w14:paraId="0DD7F8FE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25" w:history="1">
        <w:r w:rsidR="0075781D" w:rsidRPr="00F001AF">
          <w:rPr>
            <w:rStyle w:val="Hyperlink"/>
          </w:rPr>
          <w:t>Sending an Email via Office Communicator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_Toc348078525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23</w:t>
        </w:r>
        <w:r w:rsidR="0075781D">
          <w:rPr>
            <w:webHidden/>
          </w:rPr>
          <w:fldChar w:fldCharType="end"/>
        </w:r>
      </w:hyperlink>
    </w:p>
    <w:p w14:paraId="3177CE43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26" w:history="1">
        <w:r w:rsidR="0075781D" w:rsidRPr="00F001AF">
          <w:rPr>
            <w:rStyle w:val="Hyperlink"/>
          </w:rPr>
          <w:t>OBJECTIVE 11: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_Toc348078526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24</w:t>
        </w:r>
        <w:r w:rsidR="0075781D">
          <w:rPr>
            <w:webHidden/>
          </w:rPr>
          <w:fldChar w:fldCharType="end"/>
        </w:r>
      </w:hyperlink>
    </w:p>
    <w:p w14:paraId="5C30BDB3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27" w:history="1">
        <w:r w:rsidR="0075781D" w:rsidRPr="00F001AF">
          <w:rPr>
            <w:rStyle w:val="Hyperlink"/>
            <w:noProof/>
          </w:rPr>
          <w:t>Closing Office Communicator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_Toc348078527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75781D">
          <w:rPr>
            <w:noProof/>
            <w:webHidden/>
          </w:rPr>
          <w:fldChar w:fldCharType="end"/>
        </w:r>
      </w:hyperlink>
    </w:p>
    <w:p w14:paraId="54EA624E" w14:textId="77777777" w:rsidR="0075781D" w:rsidRDefault="00253FDF" w:rsidP="0075781D">
      <w:pPr>
        <w:pStyle w:val="TOC3"/>
        <w:spacing w:after="24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hyperlink w:anchor="_Toc348078528" w:history="1">
        <w:r w:rsidR="0075781D" w:rsidRPr="00F001AF">
          <w:rPr>
            <w:rStyle w:val="Hyperlink"/>
          </w:rPr>
          <w:t>Closing Office Communicator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_Toc348078528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24</w:t>
        </w:r>
        <w:r w:rsidR="0075781D">
          <w:rPr>
            <w:webHidden/>
          </w:rPr>
          <w:fldChar w:fldCharType="end"/>
        </w:r>
      </w:hyperlink>
    </w:p>
    <w:p w14:paraId="3ECA21DA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29" w:history="1">
        <w:r w:rsidR="0075781D" w:rsidRPr="00F001AF">
          <w:rPr>
            <w:rStyle w:val="Hyperlink"/>
          </w:rPr>
          <w:t>Exhibit A: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_Toc348078529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25</w:t>
        </w:r>
        <w:r w:rsidR="0075781D">
          <w:rPr>
            <w:webHidden/>
          </w:rPr>
          <w:fldChar w:fldCharType="end"/>
        </w:r>
      </w:hyperlink>
    </w:p>
    <w:p w14:paraId="6B818807" w14:textId="77777777" w:rsidR="0075781D" w:rsidRDefault="00253FD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48078530" w:history="1">
        <w:r w:rsidR="0075781D" w:rsidRPr="00F001AF">
          <w:rPr>
            <w:rStyle w:val="Hyperlink"/>
            <w:noProof/>
          </w:rPr>
          <w:t>Office Communicator Keyboard Shortcuts</w:t>
        </w:r>
        <w:r w:rsidR="0075781D">
          <w:rPr>
            <w:noProof/>
            <w:webHidden/>
          </w:rPr>
          <w:tab/>
        </w:r>
        <w:r w:rsidR="0075781D">
          <w:rPr>
            <w:noProof/>
            <w:webHidden/>
          </w:rPr>
          <w:fldChar w:fldCharType="begin"/>
        </w:r>
        <w:r w:rsidR="0075781D">
          <w:rPr>
            <w:noProof/>
            <w:webHidden/>
          </w:rPr>
          <w:instrText xml:space="preserve"> PAGEREF _Toc348078530 \h </w:instrText>
        </w:r>
        <w:r w:rsidR="0075781D">
          <w:rPr>
            <w:noProof/>
            <w:webHidden/>
          </w:rPr>
        </w:r>
        <w:r w:rsidR="0075781D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75781D">
          <w:rPr>
            <w:noProof/>
            <w:webHidden/>
          </w:rPr>
          <w:fldChar w:fldCharType="end"/>
        </w:r>
      </w:hyperlink>
    </w:p>
    <w:p w14:paraId="634C5A98" w14:textId="77777777" w:rsidR="0075781D" w:rsidRDefault="00253FD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en-US"/>
        </w:rPr>
      </w:pPr>
      <w:hyperlink w:anchor="_Toc348078531" w:history="1">
        <w:r w:rsidR="0075781D" w:rsidRPr="00F001AF">
          <w:rPr>
            <w:rStyle w:val="Hyperlink"/>
          </w:rPr>
          <w:t>FEEDBACK SHEET</w:t>
        </w:r>
        <w:r w:rsidR="0075781D">
          <w:rPr>
            <w:webHidden/>
          </w:rPr>
          <w:tab/>
        </w:r>
        <w:r w:rsidR="0075781D">
          <w:rPr>
            <w:webHidden/>
          </w:rPr>
          <w:fldChar w:fldCharType="begin"/>
        </w:r>
        <w:r w:rsidR="0075781D">
          <w:rPr>
            <w:webHidden/>
          </w:rPr>
          <w:instrText xml:space="preserve"> PAGEREF _Toc348078531 \h </w:instrText>
        </w:r>
        <w:r w:rsidR="0075781D">
          <w:rPr>
            <w:webHidden/>
          </w:rPr>
        </w:r>
        <w:r w:rsidR="0075781D">
          <w:rPr>
            <w:webHidden/>
          </w:rPr>
          <w:fldChar w:fldCharType="separate"/>
        </w:r>
        <w:r>
          <w:rPr>
            <w:webHidden/>
          </w:rPr>
          <w:t>28</w:t>
        </w:r>
        <w:r w:rsidR="0075781D">
          <w:rPr>
            <w:webHidden/>
          </w:rPr>
          <w:fldChar w:fldCharType="end"/>
        </w:r>
      </w:hyperlink>
    </w:p>
    <w:p w14:paraId="75FE3E21" w14:textId="77777777" w:rsidR="00995F32" w:rsidRPr="00E20880" w:rsidRDefault="004D14D9" w:rsidP="00C95E6F">
      <w:pPr>
        <w:pStyle w:val="Heading1"/>
      </w:pPr>
      <w:r w:rsidRPr="00E20880">
        <w:fldChar w:fldCharType="end"/>
      </w:r>
      <w:bookmarkStart w:id="6" w:name="_Toc348078484"/>
      <w:r w:rsidR="00995F32" w:rsidRPr="00E20880">
        <w:t>Lesson Plan</w:t>
      </w:r>
      <w:bookmarkEnd w:id="1"/>
      <w:bookmarkEnd w:id="2"/>
      <w:bookmarkEnd w:id="3"/>
      <w:bookmarkEnd w:id="4"/>
      <w:bookmarkEnd w:id="6"/>
    </w:p>
    <w:p w14:paraId="75FE3E22" w14:textId="055CE44B" w:rsidR="00995F32" w:rsidRPr="00E20880" w:rsidRDefault="00995F32"/>
    <w:p w14:paraId="75FE3E23" w14:textId="77777777" w:rsidR="00995F32" w:rsidRPr="00E20880" w:rsidRDefault="00995F32">
      <w:pPr>
        <w:pStyle w:val="Heading4"/>
      </w:pPr>
      <w:r w:rsidRPr="00E20880">
        <w:t>Lesson Objectives</w:t>
      </w:r>
    </w:p>
    <w:p w14:paraId="75FE3E24" w14:textId="77777777" w:rsidR="00995F32" w:rsidRPr="00E20880" w:rsidRDefault="00995F32">
      <w:r w:rsidRPr="00E20880">
        <w:t>At the completion of this lesson, the students will be able to:</w:t>
      </w:r>
    </w:p>
    <w:p w14:paraId="75FE3E25" w14:textId="3A4BE7F4" w:rsidR="00995F32" w:rsidRDefault="000A02F5" w:rsidP="00362A08">
      <w:pPr>
        <w:pStyle w:val="ListNumber"/>
        <w:numPr>
          <w:ilvl w:val="0"/>
          <w:numId w:val="13"/>
        </w:numPr>
      </w:pPr>
      <w:r>
        <w:t>Open Office Communicator</w:t>
      </w:r>
      <w:r w:rsidR="00074D1E">
        <w:t>.</w:t>
      </w:r>
    </w:p>
    <w:p w14:paraId="01DA132B" w14:textId="6A80A438" w:rsidR="00612D47" w:rsidRPr="00E20880" w:rsidRDefault="00612D47" w:rsidP="00362A08">
      <w:pPr>
        <w:pStyle w:val="ListNumber"/>
        <w:numPr>
          <w:ilvl w:val="0"/>
          <w:numId w:val="13"/>
        </w:numPr>
      </w:pPr>
      <w:r>
        <w:t>Set Options.</w:t>
      </w:r>
    </w:p>
    <w:p w14:paraId="41D68727" w14:textId="6DB5E3DE" w:rsidR="0026501A" w:rsidRDefault="007D57CC" w:rsidP="00362A08">
      <w:pPr>
        <w:pStyle w:val="ListNumber"/>
        <w:numPr>
          <w:ilvl w:val="0"/>
          <w:numId w:val="13"/>
        </w:numPr>
      </w:pPr>
      <w:r>
        <w:t>Set</w:t>
      </w:r>
      <w:r w:rsidR="00C53A8E" w:rsidRPr="00E20880">
        <w:t xml:space="preserve"> </w:t>
      </w:r>
      <w:r>
        <w:t xml:space="preserve">your </w:t>
      </w:r>
      <w:r w:rsidR="00F652C9" w:rsidRPr="00E20880">
        <w:t>Office Communicator</w:t>
      </w:r>
      <w:r>
        <w:t xml:space="preserve"> status</w:t>
      </w:r>
      <w:r w:rsidR="00074D1E">
        <w:t>.</w:t>
      </w:r>
    </w:p>
    <w:p w14:paraId="75FE3E26" w14:textId="6E6D8C8A" w:rsidR="00995F32" w:rsidRDefault="007D57CC" w:rsidP="00362A08">
      <w:pPr>
        <w:pStyle w:val="ListNumber"/>
        <w:numPr>
          <w:ilvl w:val="0"/>
          <w:numId w:val="13"/>
        </w:numPr>
      </w:pPr>
      <w:r>
        <w:t>Send an Instant Message</w:t>
      </w:r>
      <w:r w:rsidR="00B30231">
        <w:t xml:space="preserve">, </w:t>
      </w:r>
      <w:r w:rsidR="003907A2">
        <w:t>add additional participants, and add a subject to your message</w:t>
      </w:r>
      <w:r w:rsidR="00B30231">
        <w:t>.</w:t>
      </w:r>
    </w:p>
    <w:p w14:paraId="131B9005" w14:textId="033C6233" w:rsidR="00074D1E" w:rsidRDefault="007D57CC" w:rsidP="00362A08">
      <w:pPr>
        <w:pStyle w:val="ListNumber"/>
        <w:numPr>
          <w:ilvl w:val="0"/>
          <w:numId w:val="13"/>
        </w:numPr>
      </w:pPr>
      <w:r>
        <w:t>Re</w:t>
      </w:r>
      <w:r w:rsidR="0075781D">
        <w:t>ad and re</w:t>
      </w:r>
      <w:r>
        <w:t xml:space="preserve">spond to </w:t>
      </w:r>
      <w:r w:rsidR="00074D1E">
        <w:t xml:space="preserve">an </w:t>
      </w:r>
      <w:r>
        <w:t>I</w:t>
      </w:r>
      <w:r w:rsidR="00074D1E">
        <w:t xml:space="preserve">nstant </w:t>
      </w:r>
      <w:r>
        <w:t>M</w:t>
      </w:r>
      <w:r w:rsidR="00074D1E">
        <w:t>essage.</w:t>
      </w:r>
    </w:p>
    <w:p w14:paraId="3900C8C7" w14:textId="3E4C5596" w:rsidR="00074D1E" w:rsidRDefault="00177247" w:rsidP="00362A08">
      <w:pPr>
        <w:pStyle w:val="ListNumber"/>
        <w:numPr>
          <w:ilvl w:val="0"/>
          <w:numId w:val="13"/>
        </w:numPr>
      </w:pPr>
      <w:r>
        <w:t xml:space="preserve">Add </w:t>
      </w:r>
      <w:r w:rsidR="00795893">
        <w:t xml:space="preserve">and remove </w:t>
      </w:r>
      <w:r>
        <w:t xml:space="preserve">a </w:t>
      </w:r>
      <w:r w:rsidR="00C97F33">
        <w:t>C</w:t>
      </w:r>
      <w:r>
        <w:t>ontact</w:t>
      </w:r>
      <w:r w:rsidR="00074D1E">
        <w:t>.</w:t>
      </w:r>
    </w:p>
    <w:p w14:paraId="08FC63D0" w14:textId="2923FE1A" w:rsidR="005A6C0A" w:rsidRDefault="00177247" w:rsidP="00362A08">
      <w:pPr>
        <w:pStyle w:val="ListNumber"/>
        <w:numPr>
          <w:ilvl w:val="0"/>
          <w:numId w:val="13"/>
        </w:numPr>
      </w:pPr>
      <w:r>
        <w:t xml:space="preserve">Check a </w:t>
      </w:r>
      <w:r w:rsidR="00C97F33">
        <w:t>C</w:t>
      </w:r>
      <w:r>
        <w:t>ontact's status</w:t>
      </w:r>
      <w:r w:rsidR="00074D1E">
        <w:t>.</w:t>
      </w:r>
    </w:p>
    <w:p w14:paraId="7A0EBB32" w14:textId="3737803A" w:rsidR="0093496F" w:rsidRDefault="0093496F" w:rsidP="00362A08">
      <w:pPr>
        <w:pStyle w:val="ListNumber"/>
        <w:numPr>
          <w:ilvl w:val="0"/>
          <w:numId w:val="13"/>
        </w:numPr>
      </w:pPr>
      <w:r>
        <w:t>Set Access Levels.</w:t>
      </w:r>
    </w:p>
    <w:p w14:paraId="477F7D2B" w14:textId="388BC555" w:rsidR="00074D1E" w:rsidRDefault="002507AE" w:rsidP="00362A08">
      <w:pPr>
        <w:pStyle w:val="ListNumber"/>
        <w:numPr>
          <w:ilvl w:val="0"/>
          <w:numId w:val="13"/>
        </w:numPr>
      </w:pPr>
      <w:r>
        <w:t>Add</w:t>
      </w:r>
      <w:r w:rsidR="00795893">
        <w:t xml:space="preserve"> and remove</w:t>
      </w:r>
      <w:r>
        <w:t xml:space="preserve"> a Group</w:t>
      </w:r>
      <w:r w:rsidR="00F2767E">
        <w:t xml:space="preserve"> and send an Instant Message to a Group</w:t>
      </w:r>
      <w:r w:rsidR="00074D1E">
        <w:t>.</w:t>
      </w:r>
    </w:p>
    <w:p w14:paraId="524BF40F" w14:textId="695E6509" w:rsidR="00074D1E" w:rsidRDefault="00074D1E" w:rsidP="00362A08">
      <w:pPr>
        <w:pStyle w:val="ListNumber"/>
        <w:numPr>
          <w:ilvl w:val="0"/>
          <w:numId w:val="13"/>
        </w:numPr>
      </w:pPr>
      <w:r>
        <w:t>Send an email via Office Communicator.</w:t>
      </w:r>
    </w:p>
    <w:p w14:paraId="47F815E9" w14:textId="53D3048F" w:rsidR="002507AE" w:rsidRPr="00E20880" w:rsidRDefault="002507AE" w:rsidP="00362A08">
      <w:pPr>
        <w:pStyle w:val="ListNumber"/>
        <w:numPr>
          <w:ilvl w:val="0"/>
          <w:numId w:val="13"/>
        </w:numPr>
      </w:pPr>
      <w:r>
        <w:t>Clos</w:t>
      </w:r>
      <w:r w:rsidR="0045298D">
        <w:t>e</w:t>
      </w:r>
      <w:r>
        <w:t xml:space="preserve"> Office Communicator.</w:t>
      </w:r>
    </w:p>
    <w:p w14:paraId="75FE3E29" w14:textId="77777777" w:rsidR="00995F32" w:rsidRPr="00E20880" w:rsidRDefault="00995F32">
      <w:pPr>
        <w:pStyle w:val="Heading4"/>
      </w:pPr>
      <w:r w:rsidRPr="00E20880">
        <w:t>Length of Lesson</w:t>
      </w:r>
    </w:p>
    <w:p w14:paraId="75FE3E2A" w14:textId="2E162F94" w:rsidR="00995F32" w:rsidRPr="00E20880" w:rsidRDefault="001F2DE2">
      <w:r>
        <w:t xml:space="preserve">2 </w:t>
      </w:r>
      <w:r w:rsidR="00995F32" w:rsidRPr="00E20880">
        <w:t>hours</w:t>
      </w:r>
    </w:p>
    <w:p w14:paraId="75FE3E34" w14:textId="77777777" w:rsidR="00995F32" w:rsidRPr="00E20880" w:rsidRDefault="00995F32">
      <w:pPr>
        <w:pStyle w:val="Heading1"/>
      </w:pPr>
      <w:bookmarkStart w:id="7" w:name="_Toc505590141"/>
      <w:bookmarkStart w:id="8" w:name="_Toc506778854"/>
      <w:bookmarkStart w:id="9" w:name="_Toc19940303"/>
      <w:bookmarkStart w:id="10" w:name="_Toc38690302"/>
      <w:bookmarkStart w:id="11" w:name="_Toc348078485"/>
      <w:r w:rsidRPr="00E20880">
        <w:t>BACKGROUND AND RATIONALE</w:t>
      </w:r>
      <w:bookmarkEnd w:id="7"/>
      <w:bookmarkEnd w:id="8"/>
      <w:bookmarkEnd w:id="9"/>
      <w:bookmarkEnd w:id="10"/>
      <w:bookmarkEnd w:id="11"/>
      <w:r w:rsidRPr="00E20880">
        <w:t xml:space="preserve"> </w:t>
      </w:r>
    </w:p>
    <w:p w14:paraId="75FE3E35" w14:textId="77777777" w:rsidR="00995F32" w:rsidRPr="00E20880" w:rsidRDefault="00140E06">
      <w:pPr>
        <w:pStyle w:val="Heading4"/>
      </w:pPr>
      <w:r w:rsidRPr="00E20880">
        <w:t>Background</w:t>
      </w:r>
    </w:p>
    <w:p w14:paraId="6566FB73" w14:textId="35CDF1C2" w:rsidR="005A6C0A" w:rsidRDefault="00050001" w:rsidP="005A6C0A">
      <w:bookmarkStart w:id="12" w:name="_Toc505590146"/>
      <w:bookmarkStart w:id="13" w:name="_Toc506778859"/>
      <w:bookmarkStart w:id="14" w:name="_Toc19940308"/>
      <w:bookmarkStart w:id="15" w:name="_Toc38690307"/>
      <w:r>
        <w:t>Microsoft Office Communicator 2007 is an add-on for Microsoft Office that uses the Outlook framework to provide instant-message capability within the SSA network.  It is a fast and convenient way to communicate informally with your co</w:t>
      </w:r>
      <w:r w:rsidR="00D507AB">
        <w:t>workers</w:t>
      </w:r>
      <w:r>
        <w:t>.</w:t>
      </w:r>
    </w:p>
    <w:p w14:paraId="75FE3E6F" w14:textId="13CEDE1C" w:rsidR="00995F32" w:rsidRPr="00E20880" w:rsidRDefault="00C36AAC">
      <w:pPr>
        <w:pStyle w:val="Heading1"/>
        <w:rPr>
          <w:sz w:val="20"/>
        </w:rPr>
      </w:pPr>
      <w:bookmarkStart w:id="16" w:name="_Toc348078486"/>
      <w:r>
        <w:t>OBJECTIVE 1</w:t>
      </w:r>
      <w:r w:rsidR="00995F32" w:rsidRPr="00E20880">
        <w:t>:</w:t>
      </w:r>
      <w:bookmarkEnd w:id="12"/>
      <w:bookmarkEnd w:id="13"/>
      <w:bookmarkEnd w:id="14"/>
      <w:bookmarkEnd w:id="15"/>
      <w:bookmarkEnd w:id="16"/>
    </w:p>
    <w:p w14:paraId="75FE3E70" w14:textId="508C61BB" w:rsidR="00995F32" w:rsidRPr="00E20880" w:rsidRDefault="003D2736">
      <w:pPr>
        <w:pStyle w:val="Heading2"/>
      </w:pPr>
      <w:bookmarkStart w:id="17" w:name="_Toc348078487"/>
      <w:r>
        <w:t>Opening Office Communicator</w:t>
      </w:r>
      <w:bookmarkEnd w:id="17"/>
    </w:p>
    <w:p w14:paraId="75FE3E71" w14:textId="7D28A6DF" w:rsidR="00995F32" w:rsidRPr="00E20880" w:rsidRDefault="003D2736">
      <w:pPr>
        <w:pStyle w:val="Heading3"/>
      </w:pPr>
      <w:bookmarkStart w:id="18" w:name="_Toc348078488"/>
      <w:r>
        <w:t>Opening Office Communicator</w:t>
      </w:r>
      <w:bookmarkEnd w:id="18"/>
    </w:p>
    <w:p w14:paraId="75FE3E72" w14:textId="1A491644" w:rsidR="00995F32" w:rsidRDefault="003D2736">
      <w:pPr>
        <w:pStyle w:val="Heading4"/>
      </w:pPr>
      <w:r>
        <w:t>General</w:t>
      </w:r>
    </w:p>
    <w:p w14:paraId="441F8F05" w14:textId="77777777" w:rsidR="000803F5" w:rsidRDefault="00050001" w:rsidP="000803F5">
      <w:pPr>
        <w:ind w:left="1800"/>
      </w:pPr>
      <w:r>
        <w:t xml:space="preserve">If Office Communicator is in your </w:t>
      </w:r>
      <w:r w:rsidR="00181D9D">
        <w:t>Notification Area, which JAWS still may refer to as "</w:t>
      </w:r>
      <w:r>
        <w:t xml:space="preserve">System </w:t>
      </w:r>
      <w:r w:rsidR="00181D9D">
        <w:t xml:space="preserve">Tray," </w:t>
      </w:r>
      <w:r>
        <w:t>to open th</w:t>
      </w:r>
      <w:r w:rsidR="00FD0B40">
        <w:t>e</w:t>
      </w:r>
      <w:r w:rsidR="000803F5">
        <w:t xml:space="preserve"> application:</w:t>
      </w:r>
    </w:p>
    <w:p w14:paraId="1C38E66C" w14:textId="7822DE3A" w:rsidR="00050001" w:rsidRDefault="00255A16" w:rsidP="00362A08">
      <w:pPr>
        <w:pStyle w:val="ListParagraph"/>
        <w:numPr>
          <w:ilvl w:val="0"/>
          <w:numId w:val="10"/>
        </w:numPr>
      </w:pPr>
      <w:r>
        <w:t>P</w:t>
      </w:r>
      <w:r w:rsidR="00805C38">
        <w:t xml:space="preserve">ress </w:t>
      </w:r>
      <w:r w:rsidR="00805C38" w:rsidRPr="000803F5">
        <w:rPr>
          <w:b/>
        </w:rPr>
        <w:t>WINDOWS KEY + Q</w:t>
      </w:r>
      <w:r w:rsidR="00050001">
        <w:t xml:space="preserve">. </w:t>
      </w:r>
      <w:r w:rsidR="00EF7D83">
        <w:t xml:space="preserve"> JAWS will say, "Windows Communicator,</w:t>
      </w:r>
      <w:r w:rsidR="00366A72">
        <w:t xml:space="preserve"> </w:t>
      </w:r>
      <w:r w:rsidR="00EF7D83">
        <w:t>search string edit."</w:t>
      </w:r>
    </w:p>
    <w:p w14:paraId="25C24662" w14:textId="6CB45FAA" w:rsidR="00366A72" w:rsidRDefault="00050001" w:rsidP="000803F5">
      <w:pPr>
        <w:ind w:left="1800"/>
      </w:pPr>
      <w:r>
        <w:t xml:space="preserve">If Office Communicator is not in your </w:t>
      </w:r>
      <w:r w:rsidR="00181D9D">
        <w:t>Notification Area</w:t>
      </w:r>
      <w:r>
        <w:t>, JAWS will say, "</w:t>
      </w:r>
      <w:r w:rsidRPr="000803F5">
        <w:rPr>
          <w:b/>
        </w:rPr>
        <w:t>Windows Q</w:t>
      </w:r>
      <w:r>
        <w:t>," rather than</w:t>
      </w:r>
      <w:r w:rsidR="00366A72">
        <w:t xml:space="preserve"> "Windows Communicator, search string edit."</w:t>
      </w:r>
      <w:r w:rsidR="00255A16">
        <w:t xml:space="preserve">  Do the following to add Office Communicator to your Notification Area:</w:t>
      </w:r>
    </w:p>
    <w:p w14:paraId="21088E50" w14:textId="623A2772" w:rsidR="00050001" w:rsidRPr="00805C38" w:rsidRDefault="00366A72" w:rsidP="00362A08">
      <w:pPr>
        <w:pStyle w:val="ListParagraph"/>
        <w:numPr>
          <w:ilvl w:val="0"/>
          <w:numId w:val="11"/>
        </w:numPr>
      </w:pPr>
      <w:r>
        <w:t xml:space="preserve">Press </w:t>
      </w:r>
      <w:r w:rsidRPr="00255A16">
        <w:rPr>
          <w:b/>
        </w:rPr>
        <w:t>WINDOWS KEY</w:t>
      </w:r>
      <w:r>
        <w:t xml:space="preserve"> and then </w:t>
      </w:r>
      <w:r w:rsidRPr="00255A16">
        <w:rPr>
          <w:b/>
        </w:rPr>
        <w:t>UP</w:t>
      </w:r>
      <w:r w:rsidR="00A76378" w:rsidRPr="00255A16">
        <w:rPr>
          <w:b/>
        </w:rPr>
        <w:t xml:space="preserve"> </w:t>
      </w:r>
      <w:r w:rsidRPr="00255A16">
        <w:rPr>
          <w:b/>
        </w:rPr>
        <w:t>ARROW</w:t>
      </w:r>
      <w:r>
        <w:t xml:space="preserve"> until you hear JAWS say, "Microsoft Office Communicator 2007."</w:t>
      </w:r>
      <w:r w:rsidR="00A76378">
        <w:t xml:space="preserve"> Press </w:t>
      </w:r>
      <w:r w:rsidR="00A76378" w:rsidRPr="00255A16">
        <w:rPr>
          <w:b/>
        </w:rPr>
        <w:t>ENTER</w:t>
      </w:r>
      <w:r w:rsidR="00A76378">
        <w:t>.</w:t>
      </w:r>
      <w:r w:rsidR="00FD0B40">
        <w:t xml:space="preserve"> Office Communicator now appears in your </w:t>
      </w:r>
      <w:r w:rsidR="00181D9D">
        <w:t>Notification Area</w:t>
      </w:r>
      <w:r w:rsidR="00FD0B40">
        <w:t>.</w:t>
      </w:r>
    </w:p>
    <w:p w14:paraId="7EEA3A9B" w14:textId="1B1FB455" w:rsidR="00805C38" w:rsidRPr="00805C38" w:rsidRDefault="00FD0B40" w:rsidP="00362A08">
      <w:pPr>
        <w:pStyle w:val="ListParagraph"/>
        <w:numPr>
          <w:ilvl w:val="0"/>
          <w:numId w:val="11"/>
        </w:numPr>
      </w:pPr>
      <w:r>
        <w:t>You can now also use</w:t>
      </w:r>
      <w:r w:rsidR="00805C38">
        <w:t xml:space="preserve"> </w:t>
      </w:r>
      <w:r w:rsidR="00805C38" w:rsidRPr="00255A16">
        <w:rPr>
          <w:b/>
        </w:rPr>
        <w:t>INS + F11</w:t>
      </w:r>
      <w:r w:rsidR="00805C38">
        <w:t xml:space="preserve"> to access the </w:t>
      </w:r>
      <w:r w:rsidR="00181D9D">
        <w:t>Notification Area</w:t>
      </w:r>
      <w:r w:rsidR="00805C38">
        <w:t xml:space="preserve">.  The </w:t>
      </w:r>
      <w:r w:rsidR="00805C38" w:rsidRPr="00255A16">
        <w:rPr>
          <w:b/>
        </w:rPr>
        <w:t xml:space="preserve">System Tray </w:t>
      </w:r>
      <w:r w:rsidR="003907A2" w:rsidRPr="003907A2">
        <w:t>dialog box</w:t>
      </w:r>
      <w:r w:rsidR="00805C38">
        <w:t xml:space="preserve"> opens.</w:t>
      </w:r>
      <w:r w:rsidR="003907A2">
        <w:t xml:space="preserve">  </w:t>
      </w:r>
      <w:r w:rsidRPr="00255A16">
        <w:rPr>
          <w:b/>
        </w:rPr>
        <w:t>DOWN ARROW</w:t>
      </w:r>
      <w:r>
        <w:t xml:space="preserve"> until you hear JAWS say, "Communicator" and press </w:t>
      </w:r>
      <w:r w:rsidRPr="00255A16">
        <w:rPr>
          <w:b/>
        </w:rPr>
        <w:t>ENTER</w:t>
      </w:r>
      <w:r>
        <w:t>.</w:t>
      </w:r>
    </w:p>
    <w:p w14:paraId="3C8B7A68" w14:textId="07FCCEAD" w:rsidR="007D57CC" w:rsidRDefault="00F23E31" w:rsidP="007D57CC">
      <w:pPr>
        <w:pStyle w:val="Heading4"/>
        <w:rPr>
          <w:u w:val="single"/>
        </w:rPr>
      </w:pPr>
      <w:r>
        <w:rPr>
          <w:u w:val="single"/>
        </w:rPr>
        <w:t>User Tip:</w:t>
      </w:r>
    </w:p>
    <w:p w14:paraId="75FE3EA1" w14:textId="1E5AE39D" w:rsidR="00B21AE5" w:rsidRPr="00E20880" w:rsidRDefault="00F23E31" w:rsidP="00266173">
      <w:r>
        <w:t xml:space="preserve">Once Office Communicator is opened and your focus is in another application, press </w:t>
      </w:r>
      <w:r w:rsidRPr="00F23E31">
        <w:rPr>
          <w:b/>
        </w:rPr>
        <w:t>WINDOWS KEY + Q</w:t>
      </w:r>
      <w:r>
        <w:t xml:space="preserve"> to switch focus to Office Communicator.</w:t>
      </w:r>
    </w:p>
    <w:p w14:paraId="75FE3F66" w14:textId="6300C5FB" w:rsidR="00F56754" w:rsidRPr="00E20880" w:rsidRDefault="00F56754" w:rsidP="00A239C1">
      <w:pPr>
        <w:ind w:left="0"/>
      </w:pPr>
    </w:p>
    <w:p w14:paraId="1925CB34" w14:textId="09ABEA8D" w:rsidR="00612D47" w:rsidRDefault="00612D47" w:rsidP="00612D47">
      <w:pPr>
        <w:pStyle w:val="Heading1"/>
      </w:pPr>
      <w:bookmarkStart w:id="19" w:name="_Toc348078489"/>
      <w:r>
        <w:t xml:space="preserve">OBJECTIVE </w:t>
      </w:r>
      <w:r w:rsidR="008A2C63">
        <w:t>2</w:t>
      </w:r>
      <w:r>
        <w:t>:</w:t>
      </w:r>
      <w:bookmarkEnd w:id="19"/>
    </w:p>
    <w:p w14:paraId="59F144B5" w14:textId="77777777" w:rsidR="00612D47" w:rsidRPr="00B3745A" w:rsidRDefault="00612D47" w:rsidP="00612D47">
      <w:pPr>
        <w:pStyle w:val="Heading2"/>
      </w:pPr>
      <w:bookmarkStart w:id="20" w:name="_Toc348078490"/>
      <w:r>
        <w:t>Setting Options</w:t>
      </w:r>
      <w:bookmarkEnd w:id="20"/>
    </w:p>
    <w:p w14:paraId="17E5C426" w14:textId="77777777" w:rsidR="00612D47" w:rsidRDefault="00612D47" w:rsidP="00612D47">
      <w:pPr>
        <w:pStyle w:val="Heading3"/>
      </w:pPr>
      <w:bookmarkStart w:id="21" w:name="_Toc348078491"/>
      <w:r>
        <w:t>Personal</w:t>
      </w:r>
      <w:bookmarkEnd w:id="21"/>
    </w:p>
    <w:p w14:paraId="64A2AAF6" w14:textId="77777777" w:rsidR="00612D47" w:rsidRDefault="00612D47" w:rsidP="00612D47">
      <w:pPr>
        <w:pStyle w:val="Heading4"/>
      </w:pPr>
      <w:r>
        <w:t>General</w:t>
      </w:r>
    </w:p>
    <w:p w14:paraId="4F85924E" w14:textId="77777777" w:rsidR="00612D47" w:rsidRDefault="00612D47" w:rsidP="00612D47">
      <w:pPr>
        <w:pStyle w:val="Heading3"/>
      </w:pPr>
      <w:bookmarkStart w:id="22" w:name="_Toc348078492"/>
      <w:r>
        <w:t>Phones</w:t>
      </w:r>
      <w:bookmarkEnd w:id="22"/>
    </w:p>
    <w:p w14:paraId="524AAC9A" w14:textId="77777777" w:rsidR="00612D47" w:rsidRDefault="00612D47" w:rsidP="00612D47">
      <w:pPr>
        <w:pStyle w:val="Heading4"/>
      </w:pPr>
      <w:r>
        <w:t>General</w:t>
      </w:r>
    </w:p>
    <w:p w14:paraId="15CC69DD" w14:textId="77777777" w:rsidR="00612D47" w:rsidRDefault="00612D47" w:rsidP="00612D47">
      <w:pPr>
        <w:pStyle w:val="Heading3"/>
      </w:pPr>
      <w:bookmarkStart w:id="23" w:name="_Toc348078493"/>
      <w:r>
        <w:t>Alerts</w:t>
      </w:r>
      <w:bookmarkEnd w:id="23"/>
    </w:p>
    <w:p w14:paraId="5E05F58F" w14:textId="77777777" w:rsidR="00612D47" w:rsidRDefault="00612D47" w:rsidP="00612D47">
      <w:pPr>
        <w:pStyle w:val="Heading4"/>
      </w:pPr>
      <w:r>
        <w:t>General</w:t>
      </w:r>
    </w:p>
    <w:p w14:paraId="25AA6A95" w14:textId="77777777" w:rsidR="00612D47" w:rsidRDefault="00612D47" w:rsidP="00612D47">
      <w:pPr>
        <w:pStyle w:val="Heading3"/>
        <w:pBdr>
          <w:top w:val="double" w:sz="4" w:space="1" w:color="auto"/>
        </w:pBdr>
      </w:pPr>
      <w:bookmarkStart w:id="24" w:name="_Toc348078494"/>
      <w:r>
        <w:t>General</w:t>
      </w:r>
      <w:bookmarkEnd w:id="24"/>
    </w:p>
    <w:p w14:paraId="15C7A4BB" w14:textId="77777777" w:rsidR="00612D47" w:rsidRDefault="00612D47" w:rsidP="00612D47">
      <w:pPr>
        <w:pStyle w:val="Heading4"/>
      </w:pPr>
      <w:r>
        <w:t>General</w:t>
      </w:r>
    </w:p>
    <w:p w14:paraId="1B013A49" w14:textId="2707622B" w:rsidR="00612D47" w:rsidRPr="00612D47" w:rsidRDefault="00612D47" w:rsidP="00612D47">
      <w:pPr>
        <w:pStyle w:val="Heading1"/>
      </w:pPr>
      <w:bookmarkStart w:id="25" w:name="_Toc348078495"/>
      <w:r>
        <w:t>OBJECTIVE 3:</w:t>
      </w:r>
      <w:bookmarkEnd w:id="25"/>
    </w:p>
    <w:p w14:paraId="75FE3F68" w14:textId="41263F10" w:rsidR="00FF5D9C" w:rsidRPr="00E20880" w:rsidRDefault="00471AEF" w:rsidP="00FF5D9C">
      <w:pPr>
        <w:pStyle w:val="Heading2"/>
      </w:pPr>
      <w:bookmarkStart w:id="26" w:name="_Toc348078496"/>
      <w:r>
        <w:t>Setting Your Office Communicator Status</w:t>
      </w:r>
      <w:bookmarkEnd w:id="26"/>
    </w:p>
    <w:p w14:paraId="75FE3F69" w14:textId="1031CE29" w:rsidR="00FF5D9C" w:rsidRDefault="00471AEF" w:rsidP="00A239C1">
      <w:pPr>
        <w:pStyle w:val="Heading3"/>
        <w:pBdr>
          <w:top w:val="double" w:sz="4" w:space="6" w:color="auto"/>
        </w:pBdr>
      </w:pPr>
      <w:bookmarkStart w:id="27" w:name="_Toc348078497"/>
      <w:r>
        <w:t>Setting Your</w:t>
      </w:r>
      <w:r w:rsidR="00FD06C1">
        <w:t xml:space="preserve"> Office Communicator</w:t>
      </w:r>
      <w:r>
        <w:t xml:space="preserve"> Status</w:t>
      </w:r>
      <w:bookmarkEnd w:id="27"/>
    </w:p>
    <w:p w14:paraId="1954F9FA" w14:textId="6C06A729" w:rsidR="00FD06C1" w:rsidRDefault="00FD06C1" w:rsidP="00FD06C1">
      <w:pPr>
        <w:pStyle w:val="Heading4"/>
      </w:pPr>
      <w:r>
        <w:t>General</w:t>
      </w:r>
    </w:p>
    <w:p w14:paraId="100F5F27" w14:textId="59523D90" w:rsidR="001865D7" w:rsidRDefault="005258B6" w:rsidP="005258B6">
      <w:r>
        <w:t xml:space="preserve">To change </w:t>
      </w:r>
      <w:proofErr w:type="gramStart"/>
      <w:r>
        <w:t>your</w:t>
      </w:r>
      <w:proofErr w:type="gramEnd"/>
      <w:r>
        <w:t xml:space="preserve"> </w:t>
      </w:r>
      <w:r w:rsidRPr="005258B6">
        <w:rPr>
          <w:b/>
        </w:rPr>
        <w:t>Office Communicator Status</w:t>
      </w:r>
      <w:r>
        <w:t xml:space="preserve"> (also referred to as Presence):</w:t>
      </w:r>
    </w:p>
    <w:p w14:paraId="0A8E6013" w14:textId="033B143E" w:rsidR="005A17A1" w:rsidRDefault="005A17A1" w:rsidP="00362A08">
      <w:pPr>
        <w:pStyle w:val="ListParagraph"/>
        <w:numPr>
          <w:ilvl w:val="0"/>
          <w:numId w:val="8"/>
        </w:numPr>
      </w:pPr>
      <w:r>
        <w:t xml:space="preserve">Press the </w:t>
      </w:r>
      <w:r w:rsidRPr="005A17A1">
        <w:rPr>
          <w:b/>
        </w:rPr>
        <w:t>ALT</w:t>
      </w:r>
      <w:r>
        <w:t xml:space="preserve"> key to open the </w:t>
      </w:r>
      <w:r w:rsidRPr="005A17A1">
        <w:rPr>
          <w:b/>
        </w:rPr>
        <w:t>Context Dropdown</w:t>
      </w:r>
      <w:r>
        <w:t xml:space="preserve"> box.  </w:t>
      </w:r>
    </w:p>
    <w:p w14:paraId="154460CB" w14:textId="77777777" w:rsidR="00CE6F6A" w:rsidRDefault="001865D7" w:rsidP="00362A08">
      <w:pPr>
        <w:pStyle w:val="ListParagraph"/>
        <w:numPr>
          <w:ilvl w:val="0"/>
          <w:numId w:val="8"/>
        </w:numPr>
      </w:pPr>
      <w:r>
        <w:t xml:space="preserve">Press </w:t>
      </w:r>
      <w:r w:rsidRPr="00CE6F6A">
        <w:rPr>
          <w:b/>
        </w:rPr>
        <w:t>C</w:t>
      </w:r>
      <w:r>
        <w:t xml:space="preserve"> to </w:t>
      </w:r>
      <w:r w:rsidR="00CE6F6A">
        <w:t xml:space="preserve">access the </w:t>
      </w:r>
      <w:r w:rsidR="00CE6F6A" w:rsidRPr="001E0C27">
        <w:rPr>
          <w:b/>
          <w:u w:val="single"/>
        </w:rPr>
        <w:t>C</w:t>
      </w:r>
      <w:r w:rsidR="00CE6F6A" w:rsidRPr="001E0C27">
        <w:rPr>
          <w:b/>
        </w:rPr>
        <w:t>onnect</w:t>
      </w:r>
      <w:r w:rsidR="00CE6F6A">
        <w:t xml:space="preserve"> menu.  </w:t>
      </w:r>
    </w:p>
    <w:p w14:paraId="718849B2" w14:textId="74B65379" w:rsidR="00CE6F6A" w:rsidRDefault="00CE6F6A" w:rsidP="00362A08">
      <w:pPr>
        <w:pStyle w:val="ListParagraph"/>
        <w:numPr>
          <w:ilvl w:val="0"/>
          <w:numId w:val="8"/>
        </w:numPr>
      </w:pPr>
      <w:r>
        <w:t xml:space="preserve">Press </w:t>
      </w:r>
      <w:r w:rsidRPr="00CE6F6A">
        <w:rPr>
          <w:b/>
        </w:rPr>
        <w:t>RIGHT ARROW</w:t>
      </w:r>
      <w:r>
        <w:t xml:space="preserve"> to access the </w:t>
      </w:r>
      <w:r w:rsidRPr="001E0C27">
        <w:rPr>
          <w:b/>
          <w:u w:val="single"/>
        </w:rPr>
        <w:t>C</w:t>
      </w:r>
      <w:r w:rsidRPr="001E0C27">
        <w:rPr>
          <w:b/>
        </w:rPr>
        <w:t>onnect</w:t>
      </w:r>
      <w:r>
        <w:t xml:space="preserve"> submenus.</w:t>
      </w:r>
    </w:p>
    <w:p w14:paraId="14297D55" w14:textId="43109B1F" w:rsidR="001865D7" w:rsidRDefault="00CE6F6A" w:rsidP="00362A08">
      <w:pPr>
        <w:pStyle w:val="ListParagraph"/>
        <w:numPr>
          <w:ilvl w:val="0"/>
          <w:numId w:val="8"/>
        </w:numPr>
      </w:pPr>
      <w:r>
        <w:t xml:space="preserve">The first option is </w:t>
      </w:r>
      <w:r w:rsidRPr="00DD4692">
        <w:rPr>
          <w:b/>
          <w:u w:val="single"/>
        </w:rPr>
        <w:t>M</w:t>
      </w:r>
      <w:r w:rsidRPr="008D3D62">
        <w:rPr>
          <w:b/>
        </w:rPr>
        <w:t>y Status</w:t>
      </w:r>
      <w:r>
        <w:t xml:space="preserve">, which displays your status to </w:t>
      </w:r>
      <w:r w:rsidR="005258B6">
        <w:t xml:space="preserve">your Contacts or </w:t>
      </w:r>
      <w:r>
        <w:t xml:space="preserve">anyone attempting to contact you.  Press </w:t>
      </w:r>
      <w:r w:rsidRPr="006811B5">
        <w:rPr>
          <w:b/>
        </w:rPr>
        <w:t>ENTER</w:t>
      </w:r>
      <w:r>
        <w:t xml:space="preserve"> or </w:t>
      </w:r>
      <w:r w:rsidRPr="006811B5">
        <w:rPr>
          <w:b/>
        </w:rPr>
        <w:t>RIGHT ARROW</w:t>
      </w:r>
      <w:r>
        <w:t xml:space="preserve"> to display the following </w:t>
      </w:r>
      <w:r w:rsidR="00DD4692" w:rsidRPr="00DD4692">
        <w:rPr>
          <w:b/>
          <w:u w:val="single"/>
        </w:rPr>
        <w:t>M</w:t>
      </w:r>
      <w:r w:rsidRPr="008D3D62">
        <w:rPr>
          <w:b/>
        </w:rPr>
        <w:t>y Status</w:t>
      </w:r>
      <w:r>
        <w:t xml:space="preserve"> options</w:t>
      </w:r>
      <w:r w:rsidR="008D3D62">
        <w:t xml:space="preserve"> and select the </w:t>
      </w:r>
      <w:r w:rsidR="00D1272E">
        <w:t xml:space="preserve">appropriate </w:t>
      </w:r>
      <w:r w:rsidR="008D3D62">
        <w:t>letter to set/change your status</w:t>
      </w:r>
      <w:r>
        <w:t>:</w:t>
      </w: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  <w:tblCaption w:val="Table 1"/>
        <w:tblDescription w:val="Office Communincator Status"/>
      </w:tblPr>
      <w:tblGrid>
        <w:gridCol w:w="3931"/>
        <w:gridCol w:w="1757"/>
      </w:tblGrid>
      <w:tr w:rsidR="008D3D62" w14:paraId="3CE03E41" w14:textId="77777777" w:rsidTr="00D1272E">
        <w:trPr>
          <w:cantSplit/>
          <w:tblHeader/>
        </w:trPr>
        <w:tc>
          <w:tcPr>
            <w:tcW w:w="3931" w:type="dxa"/>
          </w:tcPr>
          <w:p w14:paraId="0BBB7F17" w14:textId="4855DEF7" w:rsidR="008D3D62" w:rsidRPr="008D3D62" w:rsidRDefault="008D3D62" w:rsidP="008D3D62">
            <w:pPr>
              <w:ind w:left="0"/>
              <w:jc w:val="center"/>
              <w:rPr>
                <w:b/>
              </w:rPr>
            </w:pPr>
            <w:r w:rsidRPr="008D3D62">
              <w:rPr>
                <w:b/>
              </w:rPr>
              <w:t>Status</w:t>
            </w:r>
          </w:p>
        </w:tc>
        <w:tc>
          <w:tcPr>
            <w:tcW w:w="1757" w:type="dxa"/>
          </w:tcPr>
          <w:p w14:paraId="33075F50" w14:textId="2977AED4" w:rsidR="008D3D62" w:rsidRPr="008D3D62" w:rsidRDefault="00963ACC" w:rsidP="008D3D6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Press </w:t>
            </w:r>
            <w:r w:rsidR="008D3D62" w:rsidRPr="008D3D62">
              <w:rPr>
                <w:b/>
              </w:rPr>
              <w:t>Letter</w:t>
            </w:r>
            <w:r>
              <w:rPr>
                <w:b/>
              </w:rPr>
              <w:t>:</w:t>
            </w:r>
          </w:p>
        </w:tc>
      </w:tr>
      <w:tr w:rsidR="008D3D62" w14:paraId="7930DA4A" w14:textId="77777777" w:rsidTr="008D3D62">
        <w:tc>
          <w:tcPr>
            <w:tcW w:w="3931" w:type="dxa"/>
          </w:tcPr>
          <w:p w14:paraId="01C11451" w14:textId="3733D4A2" w:rsidR="008D3D62" w:rsidRDefault="008D3D62" w:rsidP="008D3D62">
            <w:pPr>
              <w:ind w:left="0"/>
              <w:jc w:val="center"/>
            </w:pPr>
            <w:r>
              <w:t>A</w:t>
            </w:r>
            <w:r w:rsidRPr="00963ACC">
              <w:rPr>
                <w:u w:val="single"/>
              </w:rPr>
              <w:t>v</w:t>
            </w:r>
            <w:r>
              <w:t>ailable</w:t>
            </w:r>
          </w:p>
        </w:tc>
        <w:tc>
          <w:tcPr>
            <w:tcW w:w="1757" w:type="dxa"/>
          </w:tcPr>
          <w:p w14:paraId="67350C97" w14:textId="54C1241F" w:rsidR="008D3D62" w:rsidRPr="008D3D62" w:rsidRDefault="008D3D62" w:rsidP="008D3D62">
            <w:pPr>
              <w:ind w:left="0"/>
              <w:jc w:val="center"/>
              <w:rPr>
                <w:b/>
              </w:rPr>
            </w:pPr>
            <w:r w:rsidRPr="008D3D62">
              <w:rPr>
                <w:b/>
              </w:rPr>
              <w:t>V</w:t>
            </w:r>
          </w:p>
        </w:tc>
      </w:tr>
      <w:tr w:rsidR="008D3D62" w14:paraId="0555631E" w14:textId="77777777" w:rsidTr="008D3D62">
        <w:tc>
          <w:tcPr>
            <w:tcW w:w="3931" w:type="dxa"/>
          </w:tcPr>
          <w:p w14:paraId="62334D21" w14:textId="4D003F30" w:rsidR="008D3D62" w:rsidRDefault="008D3D62" w:rsidP="008D3D62">
            <w:pPr>
              <w:ind w:left="0"/>
              <w:jc w:val="center"/>
            </w:pPr>
            <w:r w:rsidRPr="00963ACC">
              <w:rPr>
                <w:u w:val="single"/>
              </w:rPr>
              <w:t>B</w:t>
            </w:r>
            <w:r>
              <w:t>usy</w:t>
            </w:r>
          </w:p>
        </w:tc>
        <w:tc>
          <w:tcPr>
            <w:tcW w:w="1757" w:type="dxa"/>
          </w:tcPr>
          <w:p w14:paraId="6522DBC1" w14:textId="5A86C5EC" w:rsidR="008D3D62" w:rsidRPr="008D3D62" w:rsidRDefault="008D3D62" w:rsidP="008D3D62">
            <w:pPr>
              <w:ind w:left="0"/>
              <w:jc w:val="center"/>
              <w:rPr>
                <w:b/>
              </w:rPr>
            </w:pPr>
            <w:r w:rsidRPr="008D3D62">
              <w:rPr>
                <w:b/>
              </w:rPr>
              <w:t>B</w:t>
            </w:r>
          </w:p>
        </w:tc>
      </w:tr>
      <w:tr w:rsidR="008D3D62" w14:paraId="7FA9BAAF" w14:textId="77777777" w:rsidTr="008D3D62">
        <w:tc>
          <w:tcPr>
            <w:tcW w:w="3931" w:type="dxa"/>
          </w:tcPr>
          <w:p w14:paraId="37C82DDF" w14:textId="4ECF9BA2" w:rsidR="008D3D62" w:rsidRDefault="008D3D62" w:rsidP="008D3D62">
            <w:pPr>
              <w:ind w:left="0"/>
              <w:jc w:val="center"/>
            </w:pPr>
            <w:r>
              <w:t xml:space="preserve">Do Not </w:t>
            </w:r>
            <w:r w:rsidRPr="00963ACC">
              <w:rPr>
                <w:u w:val="single"/>
              </w:rPr>
              <w:t>D</w:t>
            </w:r>
            <w:r>
              <w:t>isturb</w:t>
            </w:r>
          </w:p>
        </w:tc>
        <w:tc>
          <w:tcPr>
            <w:tcW w:w="1757" w:type="dxa"/>
          </w:tcPr>
          <w:p w14:paraId="159491CA" w14:textId="0D926C8D" w:rsidR="008D3D62" w:rsidRPr="008D3D62" w:rsidRDefault="008D3D62" w:rsidP="008D3D62">
            <w:pPr>
              <w:ind w:left="0"/>
              <w:jc w:val="center"/>
              <w:rPr>
                <w:b/>
              </w:rPr>
            </w:pPr>
            <w:r w:rsidRPr="008D3D62">
              <w:rPr>
                <w:b/>
              </w:rPr>
              <w:t>D</w:t>
            </w:r>
          </w:p>
        </w:tc>
      </w:tr>
      <w:tr w:rsidR="008D3D62" w14:paraId="77447143" w14:textId="77777777" w:rsidTr="008D3D62">
        <w:tc>
          <w:tcPr>
            <w:tcW w:w="3931" w:type="dxa"/>
          </w:tcPr>
          <w:p w14:paraId="2D6BD6A5" w14:textId="503804BC" w:rsidR="008D3D62" w:rsidRDefault="008D3D62" w:rsidP="008D3D62">
            <w:pPr>
              <w:ind w:left="0"/>
              <w:jc w:val="center"/>
            </w:pPr>
            <w:r>
              <w:t>B</w:t>
            </w:r>
            <w:r w:rsidRPr="00963ACC">
              <w:rPr>
                <w:u w:val="single"/>
              </w:rPr>
              <w:t>e</w:t>
            </w:r>
            <w:r w:rsidRPr="00E66BE0">
              <w:t xml:space="preserve"> </w:t>
            </w:r>
            <w:r>
              <w:t>Right Back</w:t>
            </w:r>
          </w:p>
        </w:tc>
        <w:tc>
          <w:tcPr>
            <w:tcW w:w="1757" w:type="dxa"/>
          </w:tcPr>
          <w:p w14:paraId="1D163037" w14:textId="101A85FA" w:rsidR="008D3D62" w:rsidRPr="008D3D62" w:rsidRDefault="008D3D62" w:rsidP="008D3D62">
            <w:pPr>
              <w:ind w:left="0"/>
              <w:jc w:val="center"/>
              <w:rPr>
                <w:b/>
              </w:rPr>
            </w:pPr>
            <w:r w:rsidRPr="008D3D62">
              <w:rPr>
                <w:b/>
              </w:rPr>
              <w:t>E</w:t>
            </w:r>
          </w:p>
        </w:tc>
      </w:tr>
      <w:tr w:rsidR="008D3D62" w14:paraId="1DFE858B" w14:textId="77777777" w:rsidTr="008D3D62">
        <w:tc>
          <w:tcPr>
            <w:tcW w:w="3931" w:type="dxa"/>
          </w:tcPr>
          <w:p w14:paraId="17BA1BE4" w14:textId="64928DF4" w:rsidR="008D3D62" w:rsidRDefault="008D3D62" w:rsidP="008D3D62">
            <w:pPr>
              <w:ind w:left="0"/>
              <w:jc w:val="center"/>
            </w:pPr>
            <w:r w:rsidRPr="00963ACC">
              <w:rPr>
                <w:u w:val="single"/>
              </w:rPr>
              <w:t>A</w:t>
            </w:r>
            <w:r>
              <w:t>way</w:t>
            </w:r>
          </w:p>
        </w:tc>
        <w:tc>
          <w:tcPr>
            <w:tcW w:w="1757" w:type="dxa"/>
          </w:tcPr>
          <w:p w14:paraId="59CCB9BE" w14:textId="655CA414" w:rsidR="008D3D62" w:rsidRPr="008D3D62" w:rsidRDefault="008D3D62" w:rsidP="008D3D62">
            <w:pPr>
              <w:ind w:left="0"/>
              <w:jc w:val="center"/>
              <w:rPr>
                <w:b/>
              </w:rPr>
            </w:pPr>
            <w:r w:rsidRPr="008D3D62">
              <w:rPr>
                <w:b/>
              </w:rPr>
              <w:t>A</w:t>
            </w:r>
          </w:p>
        </w:tc>
      </w:tr>
      <w:tr w:rsidR="00D1272E" w14:paraId="78DE1A2C" w14:textId="77777777" w:rsidTr="008D3D62">
        <w:tc>
          <w:tcPr>
            <w:tcW w:w="3931" w:type="dxa"/>
          </w:tcPr>
          <w:p w14:paraId="2B7C22F4" w14:textId="0EE44D3B" w:rsidR="00D1272E" w:rsidRPr="00D1272E" w:rsidRDefault="00D1272E" w:rsidP="008D3D62">
            <w:pPr>
              <w:ind w:left="0"/>
              <w:jc w:val="center"/>
            </w:pPr>
            <w:r>
              <w:t>Rese</w:t>
            </w:r>
            <w:r w:rsidRPr="00D1272E">
              <w:rPr>
                <w:u w:val="single"/>
              </w:rPr>
              <w:t>t</w:t>
            </w:r>
            <w:r>
              <w:t xml:space="preserve"> Status (sets your status back to A</w:t>
            </w:r>
            <w:r w:rsidRPr="00D1272E">
              <w:rPr>
                <w:u w:val="single"/>
              </w:rPr>
              <w:t>v</w:t>
            </w:r>
            <w:r>
              <w:t>ailable)</w:t>
            </w:r>
          </w:p>
        </w:tc>
        <w:tc>
          <w:tcPr>
            <w:tcW w:w="1757" w:type="dxa"/>
          </w:tcPr>
          <w:p w14:paraId="5455C11B" w14:textId="5647AB6D" w:rsidR="00D1272E" w:rsidRPr="008D3D62" w:rsidRDefault="00D1272E" w:rsidP="00621A0A">
            <w:pPr>
              <w:keepNext/>
              <w:ind w:left="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</w:tr>
    </w:tbl>
    <w:p w14:paraId="16465E53" w14:textId="44DFF80A" w:rsidR="006811B5" w:rsidRDefault="00621A0A" w:rsidP="00621A0A">
      <w:pPr>
        <w:pStyle w:val="Caption"/>
        <w:rPr>
          <w:b w:val="0"/>
        </w:rPr>
      </w:pPr>
      <w:r w:rsidRPr="00621A0A">
        <w:rPr>
          <w:b w:val="0"/>
        </w:rPr>
        <w:t xml:space="preserve">Table </w:t>
      </w:r>
      <w:r w:rsidRPr="00621A0A">
        <w:rPr>
          <w:b w:val="0"/>
        </w:rPr>
        <w:fldChar w:fldCharType="begin"/>
      </w:r>
      <w:r w:rsidRPr="00621A0A">
        <w:rPr>
          <w:b w:val="0"/>
        </w:rPr>
        <w:instrText xml:space="preserve"> SEQ Table \* ARABIC </w:instrText>
      </w:r>
      <w:r w:rsidRPr="00621A0A">
        <w:rPr>
          <w:b w:val="0"/>
        </w:rPr>
        <w:fldChar w:fldCharType="separate"/>
      </w:r>
      <w:r w:rsidR="0038754B">
        <w:rPr>
          <w:b w:val="0"/>
          <w:noProof/>
        </w:rPr>
        <w:t>1</w:t>
      </w:r>
      <w:r w:rsidRPr="00621A0A">
        <w:rPr>
          <w:b w:val="0"/>
        </w:rPr>
        <w:fldChar w:fldCharType="end"/>
      </w:r>
      <w:r w:rsidRPr="00621A0A">
        <w:rPr>
          <w:b w:val="0"/>
        </w:rPr>
        <w:t>:  Office Communicator Status</w:t>
      </w:r>
    </w:p>
    <w:p w14:paraId="63C96AB0" w14:textId="39CC30D5" w:rsidR="001E0C27" w:rsidRDefault="001E0C27" w:rsidP="001E0C27">
      <w:r w:rsidRPr="001E0C27">
        <w:rPr>
          <w:b/>
        </w:rPr>
        <w:t>Note</w:t>
      </w:r>
      <w:r>
        <w:t>:  Office Communicator automatically determines your status by your Outlook and other system activity.  This c</w:t>
      </w:r>
      <w:r w:rsidR="007D23C7">
        <w:t xml:space="preserve">an be configured </w:t>
      </w:r>
      <w:r w:rsidR="007C65DC">
        <w:t xml:space="preserve">manually </w:t>
      </w:r>
      <w:r w:rsidR="007D23C7">
        <w:t xml:space="preserve">and is discussed in </w:t>
      </w:r>
      <w:r w:rsidR="007D23C7" w:rsidRPr="00844C32">
        <w:rPr>
          <w:b/>
        </w:rPr>
        <w:t>Objective 11:</w:t>
      </w:r>
      <w:r w:rsidR="00844C32" w:rsidRPr="00844C32">
        <w:rPr>
          <w:b/>
        </w:rPr>
        <w:t xml:space="preserve">  Setting Options</w:t>
      </w:r>
      <w:r w:rsidR="00844C32">
        <w:t>.</w:t>
      </w:r>
      <w:r w:rsidR="007D23C7">
        <w:t xml:space="preserve">  </w:t>
      </w:r>
    </w:p>
    <w:p w14:paraId="586FE50B" w14:textId="789FC3C6" w:rsidR="00D507AB" w:rsidRDefault="00D507AB" w:rsidP="00D507AB">
      <w:pPr>
        <w:pStyle w:val="Heading4"/>
      </w:pPr>
      <w:r w:rsidRPr="00D507AB">
        <w:rPr>
          <w:b w:val="0"/>
          <w:u w:val="single"/>
        </w:rPr>
        <w:t>User Tip</w:t>
      </w:r>
      <w:r w:rsidR="00ED7AC2">
        <w:rPr>
          <w:b w:val="0"/>
          <w:u w:val="single"/>
        </w:rPr>
        <w:t>s</w:t>
      </w:r>
      <w:r w:rsidRPr="00D507AB">
        <w:t>:</w:t>
      </w:r>
    </w:p>
    <w:p w14:paraId="627B330B" w14:textId="398AFF89" w:rsidR="00D507AB" w:rsidRDefault="00D507AB" w:rsidP="00D507AB">
      <w:r>
        <w:t xml:space="preserve">Setting your </w:t>
      </w:r>
      <w:r w:rsidRPr="00D507AB">
        <w:rPr>
          <w:b/>
          <w:u w:val="single"/>
        </w:rPr>
        <w:t>C</w:t>
      </w:r>
      <w:r w:rsidRPr="00D507AB">
        <w:rPr>
          <w:b/>
        </w:rPr>
        <w:t>urrent Location</w:t>
      </w:r>
      <w:r>
        <w:t xml:space="preserve"> is an easy way to let your coworkers know whether you are working in the office or at home.  To change </w:t>
      </w:r>
      <w:proofErr w:type="gramStart"/>
      <w:r>
        <w:t>your</w:t>
      </w:r>
      <w:proofErr w:type="gramEnd"/>
      <w:r>
        <w:t xml:space="preserve"> Location:</w:t>
      </w:r>
    </w:p>
    <w:p w14:paraId="6204D15D" w14:textId="7E8AB729" w:rsidR="00ED7AC2" w:rsidRDefault="00B67B07" w:rsidP="00362A08">
      <w:pPr>
        <w:pStyle w:val="ListParagraph"/>
        <w:numPr>
          <w:ilvl w:val="0"/>
          <w:numId w:val="19"/>
        </w:numPr>
      </w:pPr>
      <w:r>
        <w:t xml:space="preserve">Press </w:t>
      </w:r>
      <w:r w:rsidRPr="00B67B07">
        <w:rPr>
          <w:b/>
        </w:rPr>
        <w:t>TAB</w:t>
      </w:r>
      <w:r>
        <w:t xml:space="preserve"> until you hear JAWS say, </w:t>
      </w:r>
      <w:r w:rsidR="00ED7AC2">
        <w:t>"Button My Pane Show Menu Button."</w:t>
      </w:r>
    </w:p>
    <w:p w14:paraId="697A3C09" w14:textId="767A521A" w:rsidR="00A26D39" w:rsidRDefault="00ED7AC2" w:rsidP="00362A08">
      <w:pPr>
        <w:pStyle w:val="ListParagraph"/>
        <w:numPr>
          <w:ilvl w:val="0"/>
          <w:numId w:val="19"/>
        </w:numPr>
      </w:pPr>
      <w:r>
        <w:t xml:space="preserve">Press </w:t>
      </w:r>
      <w:r w:rsidRPr="00ED7AC2">
        <w:rPr>
          <w:b/>
        </w:rPr>
        <w:t>SPACEBAR</w:t>
      </w:r>
      <w:r>
        <w:t>.</w:t>
      </w:r>
    </w:p>
    <w:p w14:paraId="483F410F" w14:textId="77777777" w:rsidR="00ED7AC2" w:rsidRDefault="00ED7AC2" w:rsidP="00362A08">
      <w:pPr>
        <w:pStyle w:val="ListParagraph"/>
        <w:numPr>
          <w:ilvl w:val="0"/>
          <w:numId w:val="19"/>
        </w:numPr>
      </w:pPr>
      <w:r>
        <w:t xml:space="preserve">Press </w:t>
      </w:r>
      <w:r w:rsidRPr="00ED7AC2">
        <w:rPr>
          <w:b/>
        </w:rPr>
        <w:t>C</w:t>
      </w:r>
      <w:r>
        <w:t xml:space="preserve"> or </w:t>
      </w:r>
      <w:r w:rsidRPr="00ED7AC2">
        <w:rPr>
          <w:b/>
        </w:rPr>
        <w:t>DOWN ARROW</w:t>
      </w:r>
      <w:r>
        <w:t xml:space="preserve"> to </w:t>
      </w:r>
      <w:r w:rsidRPr="00ED7AC2">
        <w:rPr>
          <w:b/>
          <w:u w:val="single"/>
        </w:rPr>
        <w:t>C</w:t>
      </w:r>
      <w:r w:rsidRPr="00ED7AC2">
        <w:rPr>
          <w:b/>
        </w:rPr>
        <w:t>urrent Location</w:t>
      </w:r>
      <w:r w:rsidRPr="00ED7AC2">
        <w:t xml:space="preserve">. </w:t>
      </w:r>
    </w:p>
    <w:p w14:paraId="3C5F00DB" w14:textId="77777777" w:rsidR="00ED7AC2" w:rsidRDefault="00ED7AC2" w:rsidP="00362A08">
      <w:pPr>
        <w:pStyle w:val="ListParagraph"/>
        <w:numPr>
          <w:ilvl w:val="0"/>
          <w:numId w:val="19"/>
        </w:numPr>
      </w:pPr>
      <w:r>
        <w:t xml:space="preserve">Press </w:t>
      </w:r>
      <w:r w:rsidRPr="00ED7AC2">
        <w:rPr>
          <w:b/>
        </w:rPr>
        <w:t xml:space="preserve">H </w:t>
      </w:r>
      <w:r>
        <w:t xml:space="preserve">for </w:t>
      </w:r>
      <w:r w:rsidRPr="00ED7AC2">
        <w:rPr>
          <w:b/>
          <w:u w:val="single"/>
        </w:rPr>
        <w:t>H</w:t>
      </w:r>
      <w:r w:rsidRPr="00ED7AC2">
        <w:rPr>
          <w:b/>
        </w:rPr>
        <w:t>ome</w:t>
      </w:r>
      <w:r>
        <w:t xml:space="preserve"> or </w:t>
      </w:r>
      <w:r w:rsidRPr="00ED7AC2">
        <w:rPr>
          <w:b/>
        </w:rPr>
        <w:t>O</w:t>
      </w:r>
      <w:r>
        <w:t xml:space="preserve"> for </w:t>
      </w:r>
      <w:r w:rsidRPr="00ED7AC2">
        <w:rPr>
          <w:b/>
          <w:u w:val="single"/>
        </w:rPr>
        <w:t>O</w:t>
      </w:r>
      <w:r w:rsidRPr="00ED7AC2">
        <w:rPr>
          <w:b/>
        </w:rPr>
        <w:t>ffice</w:t>
      </w:r>
      <w:r>
        <w:t xml:space="preserve"> and press </w:t>
      </w:r>
      <w:r w:rsidRPr="00ED7AC2">
        <w:rPr>
          <w:b/>
        </w:rPr>
        <w:t>ENTER</w:t>
      </w:r>
      <w:r>
        <w:t>.</w:t>
      </w:r>
      <w:r>
        <w:tab/>
      </w:r>
    </w:p>
    <w:p w14:paraId="387AB75C" w14:textId="77777777" w:rsidR="00FE3210" w:rsidRDefault="00ED7AC2" w:rsidP="00ED7AC2">
      <w:r>
        <w:t xml:space="preserve">You can also press </w:t>
      </w:r>
      <w:r w:rsidRPr="00ED7AC2">
        <w:rPr>
          <w:b/>
        </w:rPr>
        <w:t>C</w:t>
      </w:r>
      <w:r>
        <w:t xml:space="preserve"> to </w:t>
      </w:r>
      <w:proofErr w:type="gramStart"/>
      <w:r w:rsidR="00DA4D1F" w:rsidRPr="00DA4D1F">
        <w:rPr>
          <w:b/>
          <w:u w:val="single"/>
        </w:rPr>
        <w:t>C</w:t>
      </w:r>
      <w:r w:rsidR="00DA4D1F" w:rsidRPr="00DA4D1F">
        <w:rPr>
          <w:b/>
        </w:rPr>
        <w:t>reate</w:t>
      </w:r>
      <w:proofErr w:type="gramEnd"/>
      <w:r w:rsidR="00DA4D1F" w:rsidRPr="00DA4D1F">
        <w:rPr>
          <w:b/>
        </w:rPr>
        <w:t xml:space="preserve"> </w:t>
      </w:r>
      <w:r w:rsidR="00DA4D1F">
        <w:t>[a]</w:t>
      </w:r>
      <w:r>
        <w:t xml:space="preserve"> </w:t>
      </w:r>
      <w:r w:rsidRPr="00ED7AC2">
        <w:rPr>
          <w:b/>
        </w:rPr>
        <w:t>Custom Location</w:t>
      </w:r>
      <w:r>
        <w:t xml:space="preserve"> (for example, </w:t>
      </w:r>
      <w:r w:rsidR="00FC65B2">
        <w:t>In</w:t>
      </w:r>
      <w:r>
        <w:t xml:space="preserve"> Training) or </w:t>
      </w:r>
      <w:r w:rsidRPr="00ED7AC2">
        <w:rPr>
          <w:b/>
        </w:rPr>
        <w:t>D</w:t>
      </w:r>
      <w:r>
        <w:t xml:space="preserve"> for </w:t>
      </w:r>
      <w:r w:rsidRPr="00ED7AC2">
        <w:rPr>
          <w:b/>
          <w:u w:val="single"/>
        </w:rPr>
        <w:t>D</w:t>
      </w:r>
      <w:r w:rsidRPr="00ED7AC2">
        <w:rPr>
          <w:b/>
        </w:rPr>
        <w:t xml:space="preserve">o Not Show </w:t>
      </w:r>
      <w:r>
        <w:rPr>
          <w:b/>
        </w:rPr>
        <w:t xml:space="preserve">a </w:t>
      </w:r>
      <w:r w:rsidRPr="00ED7AC2">
        <w:rPr>
          <w:b/>
        </w:rPr>
        <w:t>Location</w:t>
      </w:r>
      <w:r>
        <w:t>.</w:t>
      </w:r>
    </w:p>
    <w:p w14:paraId="6AF59B19" w14:textId="50A3C383" w:rsidR="00362A08" w:rsidRDefault="00362A08" w:rsidP="00ED7AC2">
      <w:r>
        <w:t xml:space="preserve">Use the </w:t>
      </w:r>
      <w:r w:rsidRPr="00362A08">
        <w:rPr>
          <w:b/>
        </w:rPr>
        <w:t>Type a Note</w:t>
      </w:r>
      <w:r>
        <w:t xml:space="preserve"> feature to display additional information about you</w:t>
      </w:r>
      <w:r w:rsidR="00254A87">
        <w:t xml:space="preserve">; </w:t>
      </w:r>
      <w:r>
        <w:t xml:space="preserve">for example, </w:t>
      </w:r>
      <w:r w:rsidR="00254A87">
        <w:t>"</w:t>
      </w:r>
      <w:r>
        <w:t xml:space="preserve">I will be leaving the office at noon today."  To </w:t>
      </w:r>
      <w:r w:rsidRPr="009B6FBC">
        <w:rPr>
          <w:b/>
        </w:rPr>
        <w:t>Type a Note</w:t>
      </w:r>
      <w:r>
        <w:t>:</w:t>
      </w:r>
    </w:p>
    <w:p w14:paraId="0183C93F" w14:textId="22022C11" w:rsidR="00ED7AC2" w:rsidRDefault="00362A08" w:rsidP="00362A08">
      <w:pPr>
        <w:pStyle w:val="ListParagraph"/>
        <w:numPr>
          <w:ilvl w:val="0"/>
          <w:numId w:val="23"/>
        </w:numPr>
      </w:pPr>
      <w:r>
        <w:t xml:space="preserve">Press </w:t>
      </w:r>
      <w:r w:rsidRPr="00362A08">
        <w:rPr>
          <w:b/>
        </w:rPr>
        <w:t>TAB</w:t>
      </w:r>
      <w:r>
        <w:t xml:space="preserve"> until you hear </w:t>
      </w:r>
      <w:r w:rsidR="00FE3210">
        <w:t>JAWS say, "Button My Pane Note Type a Note</w:t>
      </w:r>
      <w:r w:rsidR="009B6FBC">
        <w:t>.</w:t>
      </w:r>
      <w:r w:rsidR="00FE3210">
        <w:t>"</w:t>
      </w:r>
      <w:r w:rsidR="00ED7AC2">
        <w:tab/>
      </w:r>
    </w:p>
    <w:p w14:paraId="48614CA9" w14:textId="41761D16" w:rsidR="009B6FBC" w:rsidRDefault="009B6FBC" w:rsidP="00362A08">
      <w:pPr>
        <w:pStyle w:val="ListParagraph"/>
        <w:numPr>
          <w:ilvl w:val="0"/>
          <w:numId w:val="23"/>
        </w:numPr>
      </w:pPr>
      <w:r>
        <w:t xml:space="preserve">Enter the text you wish to display and press </w:t>
      </w:r>
      <w:r w:rsidRPr="009B6FBC">
        <w:rPr>
          <w:b/>
        </w:rPr>
        <w:t>ENTER</w:t>
      </w:r>
      <w:r>
        <w:t>.</w:t>
      </w:r>
    </w:p>
    <w:p w14:paraId="247A055C" w14:textId="77777777" w:rsidR="00D507AB" w:rsidRPr="00D507AB" w:rsidRDefault="00D507AB" w:rsidP="00D507AB"/>
    <w:p w14:paraId="186130C5" w14:textId="77777777" w:rsidR="00D1272E" w:rsidRPr="00D1272E" w:rsidRDefault="00D1272E" w:rsidP="00D1272E"/>
    <w:p w14:paraId="4D949261" w14:textId="77777777" w:rsidR="008B72AE" w:rsidRDefault="008B72AE" w:rsidP="006811B5">
      <w:pPr>
        <w:pStyle w:val="ListParagraph"/>
        <w:ind w:left="2160"/>
      </w:pPr>
    </w:p>
    <w:p w14:paraId="197781A2" w14:textId="67390EFE" w:rsidR="00CE6F6A" w:rsidRPr="001865D7" w:rsidRDefault="00CE6F6A" w:rsidP="00CE6F6A">
      <w:pPr>
        <w:pStyle w:val="ListParagraph"/>
        <w:ind w:left="2880"/>
      </w:pPr>
    </w:p>
    <w:p w14:paraId="6D934528" w14:textId="77777777" w:rsidR="001865D7" w:rsidRDefault="001865D7" w:rsidP="001865D7">
      <w:pPr>
        <w:pStyle w:val="ListParagraph"/>
        <w:ind w:left="1440"/>
      </w:pPr>
    </w:p>
    <w:p w14:paraId="4F8DE18E" w14:textId="77777777" w:rsidR="001865D7" w:rsidRDefault="001865D7" w:rsidP="001865D7">
      <w:pPr>
        <w:ind w:left="2160" w:hanging="720"/>
      </w:pPr>
    </w:p>
    <w:p w14:paraId="15A6A913" w14:textId="77777777" w:rsidR="001865D7" w:rsidRPr="00FD06C1" w:rsidRDefault="001865D7" w:rsidP="00FD06C1"/>
    <w:p w14:paraId="5ED6F50E" w14:textId="269C68B3" w:rsidR="00A239C1" w:rsidRDefault="00A239C1" w:rsidP="00A239C1">
      <w:pPr>
        <w:pStyle w:val="Heading1"/>
      </w:pPr>
      <w:bookmarkStart w:id="28" w:name="_Toc348078498"/>
      <w:r>
        <w:t xml:space="preserve">objective </w:t>
      </w:r>
      <w:r w:rsidR="00612D47">
        <w:t>4</w:t>
      </w:r>
      <w:r>
        <w:t>:</w:t>
      </w:r>
      <w:bookmarkEnd w:id="28"/>
    </w:p>
    <w:p w14:paraId="6F5B5C21" w14:textId="03445F07" w:rsidR="000F0F62" w:rsidRDefault="000F0F62" w:rsidP="00B3745A">
      <w:pPr>
        <w:pStyle w:val="Heading2"/>
      </w:pPr>
      <w:bookmarkStart w:id="29" w:name="_Toc348078499"/>
      <w:r>
        <w:t xml:space="preserve">Sending an Instant Message, Adding </w:t>
      </w:r>
      <w:r w:rsidR="00AC6FA6">
        <w:t>Additional Participants,</w:t>
      </w:r>
      <w:r>
        <w:t xml:space="preserve"> and </w:t>
      </w:r>
      <w:r w:rsidR="00AC6FA6">
        <w:t>Adding a Subject</w:t>
      </w:r>
      <w:bookmarkEnd w:id="29"/>
    </w:p>
    <w:p w14:paraId="5742411B" w14:textId="55D253F3" w:rsidR="00A239C1" w:rsidRDefault="00621A0A" w:rsidP="00621A0A">
      <w:pPr>
        <w:pStyle w:val="Heading3"/>
      </w:pPr>
      <w:bookmarkStart w:id="30" w:name="_Toc348078500"/>
      <w:r>
        <w:t>Sending an Instant Message</w:t>
      </w:r>
      <w:bookmarkEnd w:id="30"/>
    </w:p>
    <w:p w14:paraId="00EB6401" w14:textId="146C1A85" w:rsidR="00621A0A" w:rsidRDefault="00621A0A" w:rsidP="00621A0A">
      <w:pPr>
        <w:pStyle w:val="Heading4"/>
      </w:pPr>
      <w:r>
        <w:t>General</w:t>
      </w:r>
    </w:p>
    <w:p w14:paraId="124221A8" w14:textId="706D135B" w:rsidR="00621A0A" w:rsidRDefault="00621A0A" w:rsidP="00621A0A">
      <w:r>
        <w:t>To send an Instant Message to someone:</w:t>
      </w:r>
    </w:p>
    <w:p w14:paraId="267C17D0" w14:textId="16C37990" w:rsidR="00621A0A" w:rsidRDefault="00D962AD" w:rsidP="00362A08">
      <w:pPr>
        <w:pStyle w:val="ListParagraph"/>
        <w:numPr>
          <w:ilvl w:val="0"/>
          <w:numId w:val="9"/>
        </w:numPr>
      </w:pPr>
      <w:r>
        <w:t xml:space="preserve">Press </w:t>
      </w:r>
      <w:r w:rsidRPr="00D962AD">
        <w:rPr>
          <w:b/>
        </w:rPr>
        <w:t>TAB</w:t>
      </w:r>
      <w:r>
        <w:t xml:space="preserve"> until you hear JAWS say, "Search String Edit."</w:t>
      </w:r>
      <w:r w:rsidR="00F94FC1">
        <w:t xml:space="preserve">  </w:t>
      </w:r>
      <w:r w:rsidR="00F94FC1" w:rsidRPr="00F94FC1">
        <w:rPr>
          <w:b/>
        </w:rPr>
        <w:t>Note</w:t>
      </w:r>
      <w:r w:rsidR="00F94FC1">
        <w:t>:  This is the default location for your cursor when you open Office Communicator.</w:t>
      </w:r>
    </w:p>
    <w:p w14:paraId="74CF4579" w14:textId="55950C62" w:rsidR="00D962AD" w:rsidRDefault="00F94FC1" w:rsidP="00362A08">
      <w:pPr>
        <w:pStyle w:val="ListParagraph"/>
        <w:numPr>
          <w:ilvl w:val="0"/>
          <w:numId w:val="9"/>
        </w:numPr>
      </w:pPr>
      <w:r>
        <w:t>Type the last name of the person you wish to contact.</w:t>
      </w:r>
    </w:p>
    <w:p w14:paraId="5208F3AD" w14:textId="623C7416" w:rsidR="00F94FC1" w:rsidRDefault="00F94FC1" w:rsidP="00362A08">
      <w:pPr>
        <w:pStyle w:val="ListParagraph"/>
        <w:numPr>
          <w:ilvl w:val="0"/>
          <w:numId w:val="9"/>
        </w:numPr>
      </w:pPr>
      <w:r>
        <w:t>Enter a comma and then the last name of the person.</w:t>
      </w:r>
    </w:p>
    <w:p w14:paraId="443E6B8D" w14:textId="7B9ED0F6" w:rsidR="00F94FC1" w:rsidRDefault="00F94FC1" w:rsidP="00362A08">
      <w:pPr>
        <w:pStyle w:val="ListParagraph"/>
        <w:numPr>
          <w:ilvl w:val="0"/>
          <w:numId w:val="9"/>
        </w:numPr>
      </w:pPr>
      <w:r>
        <w:t xml:space="preserve">As you type, Office Communicator filters the list of names below the edit box in the same way the </w:t>
      </w:r>
      <w:r w:rsidRPr="00C14C62">
        <w:rPr>
          <w:b/>
        </w:rPr>
        <w:t>Select Names</w:t>
      </w:r>
      <w:r>
        <w:t xml:space="preserve"> dialog box in Outlook does.</w:t>
      </w:r>
    </w:p>
    <w:p w14:paraId="17A829ED" w14:textId="77777777" w:rsidR="003D5F2F" w:rsidRDefault="00F94FC1" w:rsidP="00362A08">
      <w:pPr>
        <w:pStyle w:val="ListParagraph"/>
        <w:numPr>
          <w:ilvl w:val="0"/>
          <w:numId w:val="9"/>
        </w:numPr>
      </w:pPr>
      <w:r>
        <w:t>When you have entered all or part of the name,</w:t>
      </w:r>
      <w:r w:rsidR="003D5F2F">
        <w:t xml:space="preserve"> press </w:t>
      </w:r>
      <w:r w:rsidR="003D5F2F" w:rsidRPr="003D5F2F">
        <w:rPr>
          <w:b/>
        </w:rPr>
        <w:t>TAB</w:t>
      </w:r>
      <w:r w:rsidR="003D5F2F">
        <w:t xml:space="preserve"> three times to move into the </w:t>
      </w:r>
      <w:r w:rsidR="003D5F2F" w:rsidRPr="003D5F2F">
        <w:rPr>
          <w:b/>
        </w:rPr>
        <w:t>Search Results List</w:t>
      </w:r>
      <w:r w:rsidR="003D5F2F">
        <w:t>.</w:t>
      </w:r>
      <w:r w:rsidR="003D5F2F">
        <w:tab/>
      </w:r>
    </w:p>
    <w:p w14:paraId="641B3718" w14:textId="5058305E" w:rsidR="00F94FC1" w:rsidRDefault="003D5F2F" w:rsidP="00362A08">
      <w:pPr>
        <w:pStyle w:val="ListParagraph"/>
        <w:numPr>
          <w:ilvl w:val="0"/>
          <w:numId w:val="9"/>
        </w:numPr>
      </w:pPr>
      <w:r>
        <w:t xml:space="preserve">Press the </w:t>
      </w:r>
      <w:r w:rsidRPr="001907F5">
        <w:rPr>
          <w:b/>
        </w:rPr>
        <w:t>DOWN ARROW</w:t>
      </w:r>
      <w:r>
        <w:t xml:space="preserve"> to read the list and once you hear JAWS announce the name of the person, press </w:t>
      </w:r>
      <w:r w:rsidRPr="001907F5">
        <w:rPr>
          <w:b/>
        </w:rPr>
        <w:t>ENTER</w:t>
      </w:r>
      <w:r>
        <w:t>.</w:t>
      </w:r>
      <w:r>
        <w:tab/>
      </w:r>
      <w:r w:rsidR="00F94FC1">
        <w:t xml:space="preserve"> </w:t>
      </w:r>
    </w:p>
    <w:p w14:paraId="28CBFDEF" w14:textId="183655F7" w:rsidR="004A7F1A" w:rsidRDefault="004A7F1A" w:rsidP="00362A08">
      <w:pPr>
        <w:pStyle w:val="ListParagraph"/>
        <w:numPr>
          <w:ilvl w:val="0"/>
          <w:numId w:val="9"/>
        </w:numPr>
      </w:pPr>
      <w:bookmarkStart w:id="31" w:name="OLE_LINK7"/>
      <w:bookmarkStart w:id="32" w:name="OLE_LINK8"/>
      <w:r>
        <w:t xml:space="preserve">A new window opens, called the </w:t>
      </w:r>
      <w:r w:rsidRPr="004A7F1A">
        <w:rPr>
          <w:b/>
        </w:rPr>
        <w:t>Conversation</w:t>
      </w:r>
      <w:r>
        <w:t xml:space="preserve"> </w:t>
      </w:r>
      <w:r w:rsidRPr="004A7F1A">
        <w:rPr>
          <w:b/>
        </w:rPr>
        <w:t>Window</w:t>
      </w:r>
      <w:r>
        <w:t>.</w:t>
      </w:r>
    </w:p>
    <w:p w14:paraId="778C967B" w14:textId="06481456" w:rsidR="004A7F1A" w:rsidRDefault="004A7F1A" w:rsidP="00362A08">
      <w:pPr>
        <w:pStyle w:val="ListParagraph"/>
        <w:numPr>
          <w:ilvl w:val="0"/>
          <w:numId w:val="9"/>
        </w:numPr>
      </w:pPr>
      <w:r>
        <w:t xml:space="preserve">Your focus is in the </w:t>
      </w:r>
      <w:r w:rsidRPr="004A7F1A">
        <w:rPr>
          <w:b/>
        </w:rPr>
        <w:t>Input Edit</w:t>
      </w:r>
      <w:r>
        <w:t xml:space="preserve"> box.  Type the message you wish to send to the person.</w:t>
      </w:r>
    </w:p>
    <w:p w14:paraId="106E11A2" w14:textId="070B530D" w:rsidR="004A7F1A" w:rsidRDefault="004A7F1A" w:rsidP="00362A08">
      <w:pPr>
        <w:pStyle w:val="ListParagraph"/>
        <w:numPr>
          <w:ilvl w:val="0"/>
          <w:numId w:val="9"/>
        </w:numPr>
      </w:pPr>
      <w:r>
        <w:t xml:space="preserve">Press </w:t>
      </w:r>
      <w:r w:rsidRPr="004A7F1A">
        <w:rPr>
          <w:b/>
        </w:rPr>
        <w:t>ENTER</w:t>
      </w:r>
      <w:r>
        <w:t xml:space="preserve"> </w:t>
      </w:r>
      <w:r w:rsidR="004419CA">
        <w:t xml:space="preserve">or </w:t>
      </w:r>
      <w:r w:rsidR="004419CA" w:rsidRPr="004419CA">
        <w:rPr>
          <w:b/>
        </w:rPr>
        <w:t>ALT + S</w:t>
      </w:r>
      <w:r w:rsidR="004419CA">
        <w:t xml:space="preserve"> </w:t>
      </w:r>
      <w:r>
        <w:t>to send your message.</w:t>
      </w:r>
    </w:p>
    <w:p w14:paraId="1640DB9F" w14:textId="677BAF08" w:rsidR="004A7F1A" w:rsidRPr="00AC6FA6" w:rsidRDefault="00AC6FA6" w:rsidP="00AC6FA6">
      <w:pPr>
        <w:pStyle w:val="Heading3"/>
      </w:pPr>
      <w:bookmarkStart w:id="33" w:name="_Toc348078501"/>
      <w:bookmarkEnd w:id="31"/>
      <w:bookmarkEnd w:id="32"/>
      <w:r w:rsidRPr="00AC6FA6">
        <w:t>Adding Additional Participants to the Message</w:t>
      </w:r>
      <w:bookmarkEnd w:id="33"/>
    </w:p>
    <w:p w14:paraId="7F172EDB" w14:textId="3D908850" w:rsidR="004A7F1A" w:rsidRDefault="004A7F1A" w:rsidP="004A7F1A">
      <w:r>
        <w:t xml:space="preserve">To </w:t>
      </w:r>
      <w:r w:rsidR="000338C1">
        <w:t>send the message to</w:t>
      </w:r>
      <w:r>
        <w:t xml:space="preserve"> </w:t>
      </w:r>
      <w:r w:rsidR="000338C1">
        <w:t>a</w:t>
      </w:r>
      <w:r>
        <w:t>dditional p</w:t>
      </w:r>
      <w:r w:rsidR="0003071D">
        <w:t>articipant</w:t>
      </w:r>
      <w:r w:rsidR="000338C1">
        <w:t>(s):</w:t>
      </w:r>
    </w:p>
    <w:p w14:paraId="3EBD180E" w14:textId="509C7C7F" w:rsidR="000338C1" w:rsidRDefault="000338C1" w:rsidP="00362A08">
      <w:pPr>
        <w:pStyle w:val="ListParagraph"/>
        <w:numPr>
          <w:ilvl w:val="0"/>
          <w:numId w:val="20"/>
        </w:numPr>
      </w:pPr>
      <w:r>
        <w:t xml:space="preserve">Press </w:t>
      </w:r>
      <w:r w:rsidRPr="000338C1">
        <w:rPr>
          <w:b/>
        </w:rPr>
        <w:t>ALT</w:t>
      </w:r>
      <w:r>
        <w:t xml:space="preserve"> to open the </w:t>
      </w:r>
      <w:r w:rsidRPr="000338C1">
        <w:rPr>
          <w:b/>
        </w:rPr>
        <w:t>Context Menu</w:t>
      </w:r>
      <w:r>
        <w:t>.</w:t>
      </w:r>
    </w:p>
    <w:p w14:paraId="1E60F672" w14:textId="5A9A6135" w:rsidR="000338C1" w:rsidRDefault="000338C1" w:rsidP="00362A08">
      <w:pPr>
        <w:pStyle w:val="ListParagraph"/>
        <w:numPr>
          <w:ilvl w:val="0"/>
          <w:numId w:val="20"/>
        </w:numPr>
      </w:pPr>
      <w:r>
        <w:t xml:space="preserve">Press </w:t>
      </w:r>
      <w:r w:rsidRPr="000338C1">
        <w:rPr>
          <w:b/>
        </w:rPr>
        <w:t xml:space="preserve">A </w:t>
      </w:r>
      <w:r>
        <w:t xml:space="preserve">or </w:t>
      </w:r>
      <w:r w:rsidRPr="000338C1">
        <w:rPr>
          <w:b/>
        </w:rPr>
        <w:t>DOWN ARROW</w:t>
      </w:r>
      <w:r>
        <w:t xml:space="preserve"> to the </w:t>
      </w:r>
      <w:r w:rsidRPr="000338C1">
        <w:rPr>
          <w:b/>
          <w:u w:val="single"/>
        </w:rPr>
        <w:t>A</w:t>
      </w:r>
      <w:r w:rsidRPr="000338C1">
        <w:rPr>
          <w:b/>
        </w:rPr>
        <w:t>ctions</w:t>
      </w:r>
      <w:r>
        <w:t xml:space="preserve"> </w:t>
      </w:r>
      <w:r w:rsidRPr="000338C1">
        <w:rPr>
          <w:b/>
        </w:rPr>
        <w:t>Submenu</w:t>
      </w:r>
      <w:r>
        <w:t xml:space="preserve"> and press </w:t>
      </w:r>
      <w:r w:rsidRPr="000338C1">
        <w:rPr>
          <w:b/>
        </w:rPr>
        <w:t>ENTER</w:t>
      </w:r>
      <w:r>
        <w:t>.</w:t>
      </w:r>
    </w:p>
    <w:p w14:paraId="6F902384" w14:textId="6E4A0B2F" w:rsidR="000338C1" w:rsidRDefault="0032711F" w:rsidP="00362A08">
      <w:pPr>
        <w:pStyle w:val="ListParagraph"/>
        <w:numPr>
          <w:ilvl w:val="0"/>
          <w:numId w:val="20"/>
        </w:numPr>
      </w:pPr>
      <w:r>
        <w:t xml:space="preserve">Your focus is in the </w:t>
      </w:r>
      <w:r w:rsidRPr="0032711F">
        <w:rPr>
          <w:b/>
        </w:rPr>
        <w:t xml:space="preserve">Invite Someone to </w:t>
      </w:r>
      <w:proofErr w:type="gramStart"/>
      <w:r w:rsidRPr="0032711F">
        <w:rPr>
          <w:b/>
          <w:u w:val="single"/>
        </w:rPr>
        <w:t>J</w:t>
      </w:r>
      <w:r w:rsidRPr="0032711F">
        <w:rPr>
          <w:b/>
        </w:rPr>
        <w:t>oin</w:t>
      </w:r>
      <w:proofErr w:type="gramEnd"/>
      <w:r w:rsidRPr="0032711F">
        <w:rPr>
          <w:b/>
        </w:rPr>
        <w:t xml:space="preserve"> this Conversation</w:t>
      </w:r>
      <w:r>
        <w:t xml:space="preserve"> option.</w:t>
      </w:r>
    </w:p>
    <w:p w14:paraId="21592A36" w14:textId="299C0628" w:rsidR="000338C1" w:rsidRDefault="0032711F" w:rsidP="00362A08">
      <w:pPr>
        <w:pStyle w:val="ListParagraph"/>
        <w:numPr>
          <w:ilvl w:val="0"/>
          <w:numId w:val="20"/>
        </w:numPr>
      </w:pPr>
      <w:r>
        <w:t xml:space="preserve">Press </w:t>
      </w:r>
      <w:r w:rsidRPr="0032711F">
        <w:rPr>
          <w:b/>
        </w:rPr>
        <w:t xml:space="preserve">J </w:t>
      </w:r>
      <w:r>
        <w:t xml:space="preserve">or </w:t>
      </w:r>
      <w:r w:rsidRPr="0032711F">
        <w:rPr>
          <w:b/>
        </w:rPr>
        <w:t>ENTER</w:t>
      </w:r>
      <w:r>
        <w:t>.</w:t>
      </w:r>
    </w:p>
    <w:p w14:paraId="61A4FE93" w14:textId="6726F3ED" w:rsidR="0032711F" w:rsidRDefault="00AC6FA6" w:rsidP="00362A08">
      <w:pPr>
        <w:pStyle w:val="ListParagraph"/>
        <w:numPr>
          <w:ilvl w:val="0"/>
          <w:numId w:val="20"/>
        </w:numPr>
      </w:pPr>
      <w:r>
        <w:t xml:space="preserve">The </w:t>
      </w:r>
      <w:r w:rsidRPr="00AC6FA6">
        <w:rPr>
          <w:b/>
        </w:rPr>
        <w:t>Invite Someone</w:t>
      </w:r>
      <w:r>
        <w:t xml:space="preserve"> dialog box displays.</w:t>
      </w:r>
    </w:p>
    <w:p w14:paraId="6760C51A" w14:textId="77777777" w:rsidR="001907F5" w:rsidRDefault="001907F5" w:rsidP="00362A08">
      <w:pPr>
        <w:pStyle w:val="ListParagraph"/>
        <w:numPr>
          <w:ilvl w:val="0"/>
          <w:numId w:val="20"/>
        </w:numPr>
      </w:pPr>
      <w:r>
        <w:t>Type the last name of the person you wish to contact.</w:t>
      </w:r>
    </w:p>
    <w:p w14:paraId="06766771" w14:textId="4D06075B" w:rsidR="001907F5" w:rsidRDefault="001907F5" w:rsidP="00362A08">
      <w:pPr>
        <w:pStyle w:val="ListParagraph"/>
        <w:numPr>
          <w:ilvl w:val="0"/>
          <w:numId w:val="20"/>
        </w:numPr>
      </w:pPr>
      <w:r>
        <w:t>Enter a comma and then the first name of the person.</w:t>
      </w:r>
    </w:p>
    <w:p w14:paraId="5C68B86B" w14:textId="58E1EB08" w:rsidR="00AC6FA6" w:rsidRDefault="001907F5" w:rsidP="00362A08">
      <w:pPr>
        <w:pStyle w:val="ListParagraph"/>
        <w:numPr>
          <w:ilvl w:val="0"/>
          <w:numId w:val="20"/>
        </w:numPr>
      </w:pPr>
      <w:r>
        <w:t xml:space="preserve">Press </w:t>
      </w:r>
      <w:r w:rsidRPr="001907F5">
        <w:rPr>
          <w:b/>
        </w:rPr>
        <w:t>ENTER</w:t>
      </w:r>
      <w:r>
        <w:t>.</w:t>
      </w:r>
    </w:p>
    <w:p w14:paraId="6E0274CF" w14:textId="52268BE5" w:rsidR="001907F5" w:rsidRDefault="001907F5" w:rsidP="00362A08">
      <w:pPr>
        <w:pStyle w:val="ListParagraph"/>
        <w:numPr>
          <w:ilvl w:val="0"/>
          <w:numId w:val="20"/>
        </w:numPr>
      </w:pPr>
      <w:r>
        <w:t xml:space="preserve">The </w:t>
      </w:r>
      <w:r w:rsidRPr="001907F5">
        <w:rPr>
          <w:b/>
        </w:rPr>
        <w:t>Search Results</w:t>
      </w:r>
      <w:r>
        <w:t xml:space="preserve"> list box displays.</w:t>
      </w:r>
    </w:p>
    <w:p w14:paraId="2BD1A90F" w14:textId="0050B403" w:rsidR="001907F5" w:rsidRDefault="001907F5" w:rsidP="00362A08">
      <w:pPr>
        <w:pStyle w:val="ListParagraph"/>
        <w:numPr>
          <w:ilvl w:val="0"/>
          <w:numId w:val="20"/>
        </w:numPr>
      </w:pPr>
      <w:r w:rsidRPr="001907F5">
        <w:t>Press</w:t>
      </w:r>
      <w:r>
        <w:rPr>
          <w:b/>
        </w:rPr>
        <w:t xml:space="preserve"> </w:t>
      </w:r>
      <w:r w:rsidRPr="001907F5">
        <w:rPr>
          <w:b/>
        </w:rPr>
        <w:t>TAB</w:t>
      </w:r>
      <w:r>
        <w:t xml:space="preserve"> and </w:t>
      </w:r>
      <w:r w:rsidRPr="001907F5">
        <w:rPr>
          <w:b/>
        </w:rPr>
        <w:t>DOWN ARROW</w:t>
      </w:r>
      <w:r>
        <w:t xml:space="preserve"> until you hear JAWS announce the name of the person.</w:t>
      </w:r>
    </w:p>
    <w:p w14:paraId="725F9493" w14:textId="57D3BB1F" w:rsidR="001907F5" w:rsidRDefault="001907F5" w:rsidP="00362A08">
      <w:pPr>
        <w:pStyle w:val="ListParagraph"/>
        <w:numPr>
          <w:ilvl w:val="0"/>
          <w:numId w:val="20"/>
        </w:numPr>
      </w:pPr>
      <w:r>
        <w:t xml:space="preserve">Press </w:t>
      </w:r>
      <w:r w:rsidRPr="001907F5">
        <w:rPr>
          <w:b/>
        </w:rPr>
        <w:t>ENTER</w:t>
      </w:r>
      <w:r>
        <w:t>.</w:t>
      </w:r>
    </w:p>
    <w:p w14:paraId="525706ED" w14:textId="1A316D43" w:rsidR="001907F5" w:rsidRDefault="001907F5" w:rsidP="00362A08">
      <w:pPr>
        <w:pStyle w:val="ListParagraph"/>
        <w:numPr>
          <w:ilvl w:val="0"/>
          <w:numId w:val="20"/>
        </w:numPr>
      </w:pPr>
      <w:r>
        <w:t xml:space="preserve">The person is now added to your </w:t>
      </w:r>
      <w:r w:rsidRPr="001907F5">
        <w:rPr>
          <w:b/>
        </w:rPr>
        <w:t>Participant List</w:t>
      </w:r>
      <w:r>
        <w:t>.</w:t>
      </w:r>
    </w:p>
    <w:p w14:paraId="068D4635" w14:textId="13F458AE" w:rsidR="001907F5" w:rsidRDefault="001907F5" w:rsidP="001907F5">
      <w:pPr>
        <w:pStyle w:val="Heading4"/>
      </w:pPr>
      <w:r w:rsidRPr="001907F5">
        <w:rPr>
          <w:b w:val="0"/>
          <w:u w:val="single"/>
        </w:rPr>
        <w:t>User Tip</w:t>
      </w:r>
      <w:r>
        <w:t>:</w:t>
      </w:r>
    </w:p>
    <w:p w14:paraId="4725CA4E" w14:textId="06E70F13" w:rsidR="001907F5" w:rsidRDefault="001907F5" w:rsidP="001907F5">
      <w:r>
        <w:t xml:space="preserve">To remove a participant from the </w:t>
      </w:r>
      <w:r w:rsidR="00437541">
        <w:t>message</w:t>
      </w:r>
      <w:r>
        <w:t>:</w:t>
      </w:r>
    </w:p>
    <w:p w14:paraId="0EC6F796" w14:textId="1AA61096" w:rsidR="001907F5" w:rsidRDefault="001907F5" w:rsidP="00362A08">
      <w:pPr>
        <w:pStyle w:val="ListParagraph"/>
        <w:numPr>
          <w:ilvl w:val="0"/>
          <w:numId w:val="21"/>
        </w:numPr>
      </w:pPr>
      <w:r>
        <w:t xml:space="preserve">Find the person in your </w:t>
      </w:r>
      <w:r w:rsidRPr="00437541">
        <w:rPr>
          <w:b/>
        </w:rPr>
        <w:t>Participant List</w:t>
      </w:r>
      <w:r w:rsidR="00437541" w:rsidRPr="00437541">
        <w:t>.</w:t>
      </w:r>
    </w:p>
    <w:p w14:paraId="6FD717E4" w14:textId="3E552AC3" w:rsidR="00437541" w:rsidRDefault="00437541" w:rsidP="00362A08">
      <w:pPr>
        <w:pStyle w:val="ListParagraph"/>
        <w:numPr>
          <w:ilvl w:val="0"/>
          <w:numId w:val="21"/>
        </w:numPr>
      </w:pPr>
      <w:r>
        <w:t xml:space="preserve">Press the </w:t>
      </w:r>
      <w:r w:rsidRPr="00437541">
        <w:rPr>
          <w:b/>
        </w:rPr>
        <w:t>APPLICATION KEY</w:t>
      </w:r>
      <w:r>
        <w:t>.</w:t>
      </w:r>
    </w:p>
    <w:p w14:paraId="64565799" w14:textId="5D6DFF49" w:rsidR="00437541" w:rsidRDefault="00437541" w:rsidP="00362A08">
      <w:pPr>
        <w:pStyle w:val="ListParagraph"/>
        <w:numPr>
          <w:ilvl w:val="0"/>
          <w:numId w:val="21"/>
        </w:numPr>
      </w:pPr>
      <w:r>
        <w:t xml:space="preserve">Type </w:t>
      </w:r>
      <w:r w:rsidRPr="00437541">
        <w:rPr>
          <w:b/>
        </w:rPr>
        <w:t xml:space="preserve">O </w:t>
      </w:r>
      <w:r>
        <w:t xml:space="preserve">or </w:t>
      </w:r>
      <w:r w:rsidRPr="00437541">
        <w:rPr>
          <w:b/>
        </w:rPr>
        <w:t>DOWN ARROW</w:t>
      </w:r>
      <w:r>
        <w:t xml:space="preserve"> to </w:t>
      </w:r>
      <w:r w:rsidRPr="00437541">
        <w:rPr>
          <w:b/>
        </w:rPr>
        <w:t>Rem</w:t>
      </w:r>
      <w:r w:rsidRPr="00437541">
        <w:rPr>
          <w:b/>
          <w:u w:val="single"/>
        </w:rPr>
        <w:t>o</w:t>
      </w:r>
      <w:r w:rsidRPr="00437541">
        <w:rPr>
          <w:b/>
        </w:rPr>
        <w:t>ve from Conversation</w:t>
      </w:r>
      <w:r>
        <w:t xml:space="preserve"> and press </w:t>
      </w:r>
      <w:r w:rsidRPr="00437541">
        <w:rPr>
          <w:b/>
        </w:rPr>
        <w:t>ENTER</w:t>
      </w:r>
      <w:r>
        <w:t>.</w:t>
      </w:r>
    </w:p>
    <w:p w14:paraId="4E2A23B8" w14:textId="2365E418" w:rsidR="00736ED6" w:rsidRDefault="0003071D" w:rsidP="0003071D">
      <w:pPr>
        <w:pStyle w:val="Heading3"/>
      </w:pPr>
      <w:bookmarkStart w:id="34" w:name="_Toc348078502"/>
      <w:r>
        <w:t>E</w:t>
      </w:r>
      <w:r w:rsidR="00736ED6" w:rsidRPr="0003071D">
        <w:t>nter</w:t>
      </w:r>
      <w:r>
        <w:t>ing</w:t>
      </w:r>
      <w:r w:rsidR="00736ED6" w:rsidRPr="0003071D">
        <w:t xml:space="preserve"> a </w:t>
      </w:r>
      <w:r>
        <w:t>S</w:t>
      </w:r>
      <w:r w:rsidR="00736ED6" w:rsidRPr="0003071D">
        <w:t>ubject for your</w:t>
      </w:r>
      <w:r>
        <w:t xml:space="preserve"> </w:t>
      </w:r>
      <w:r w:rsidR="00736ED6" w:rsidRPr="0003071D">
        <w:t>Message</w:t>
      </w:r>
      <w:bookmarkEnd w:id="34"/>
    </w:p>
    <w:p w14:paraId="16EC35A0" w14:textId="77700053" w:rsidR="0003071D" w:rsidRDefault="0003071D" w:rsidP="0003071D">
      <w:r>
        <w:t>To enter a subject for your message:</w:t>
      </w:r>
    </w:p>
    <w:p w14:paraId="7E6E7441" w14:textId="03D9B4FC" w:rsidR="00736ED6" w:rsidRDefault="00736ED6" w:rsidP="00362A08">
      <w:pPr>
        <w:pStyle w:val="ListParagraph"/>
        <w:numPr>
          <w:ilvl w:val="0"/>
          <w:numId w:val="16"/>
        </w:numPr>
      </w:pPr>
      <w:r>
        <w:t xml:space="preserve">Press </w:t>
      </w:r>
      <w:r w:rsidRPr="00736ED6">
        <w:rPr>
          <w:b/>
        </w:rPr>
        <w:t>TAB</w:t>
      </w:r>
      <w:r>
        <w:t xml:space="preserve"> until you hear JAWS say, "</w:t>
      </w:r>
      <w:r w:rsidR="002D2408">
        <w:t xml:space="preserve">Button </w:t>
      </w:r>
      <w:proofErr w:type="gramStart"/>
      <w:r w:rsidR="002D2408">
        <w:t>Down</w:t>
      </w:r>
      <w:proofErr w:type="gramEnd"/>
      <w:r w:rsidR="002D2408">
        <w:t xml:space="preserve"> </w:t>
      </w:r>
      <w:r>
        <w:t xml:space="preserve">Change Conversation Subject Button." </w:t>
      </w:r>
    </w:p>
    <w:p w14:paraId="3421F52D" w14:textId="77777777" w:rsidR="00736ED6" w:rsidRDefault="00736ED6" w:rsidP="00362A08">
      <w:pPr>
        <w:pStyle w:val="ListParagraph"/>
        <w:numPr>
          <w:ilvl w:val="0"/>
          <w:numId w:val="16"/>
        </w:numPr>
      </w:pPr>
      <w:r>
        <w:t xml:space="preserve">Press </w:t>
      </w:r>
      <w:r w:rsidRPr="00736ED6">
        <w:rPr>
          <w:b/>
        </w:rPr>
        <w:t>SPACEBAR</w:t>
      </w:r>
      <w:r>
        <w:t>.</w:t>
      </w:r>
    </w:p>
    <w:p w14:paraId="6240AE18" w14:textId="53F1FD31" w:rsidR="00736ED6" w:rsidRDefault="00736ED6" w:rsidP="00362A08">
      <w:pPr>
        <w:pStyle w:val="ListParagraph"/>
        <w:numPr>
          <w:ilvl w:val="0"/>
          <w:numId w:val="16"/>
        </w:numPr>
      </w:pPr>
      <w:r>
        <w:t xml:space="preserve">Press </w:t>
      </w:r>
      <w:r w:rsidRPr="00736ED6">
        <w:rPr>
          <w:b/>
        </w:rPr>
        <w:t xml:space="preserve">C </w:t>
      </w:r>
      <w:r>
        <w:t xml:space="preserve">or </w:t>
      </w:r>
      <w:r w:rsidRPr="00736ED6">
        <w:rPr>
          <w:b/>
        </w:rPr>
        <w:t>DOWN ARROW</w:t>
      </w:r>
      <w:r>
        <w:t xml:space="preserve"> to </w:t>
      </w:r>
      <w:r w:rsidRPr="00E54FE0">
        <w:rPr>
          <w:b/>
          <w:u w:val="single"/>
        </w:rPr>
        <w:t>C</w:t>
      </w:r>
      <w:r w:rsidRPr="00E54FE0">
        <w:rPr>
          <w:b/>
        </w:rPr>
        <w:t>hange Conversation Subject</w:t>
      </w:r>
      <w:r w:rsidR="00E54FE0">
        <w:rPr>
          <w:b/>
        </w:rPr>
        <w:t xml:space="preserve"> </w:t>
      </w:r>
      <w:r w:rsidR="00E54FE0" w:rsidRPr="00E54FE0">
        <w:t xml:space="preserve">and press </w:t>
      </w:r>
      <w:r w:rsidR="00E54FE0">
        <w:rPr>
          <w:b/>
        </w:rPr>
        <w:t>ENTER</w:t>
      </w:r>
      <w:r w:rsidR="00E54FE0" w:rsidRPr="00E54FE0">
        <w:t>.</w:t>
      </w:r>
      <w:r w:rsidRPr="00E54FE0">
        <w:t xml:space="preserve"> </w:t>
      </w:r>
      <w:r>
        <w:t xml:space="preserve"> </w:t>
      </w:r>
    </w:p>
    <w:p w14:paraId="41A9300C" w14:textId="6663C747" w:rsidR="00736ED6" w:rsidRDefault="00736ED6" w:rsidP="00362A08">
      <w:pPr>
        <w:pStyle w:val="ListParagraph"/>
        <w:numPr>
          <w:ilvl w:val="0"/>
          <w:numId w:val="16"/>
        </w:numPr>
      </w:pPr>
      <w:r>
        <w:t xml:space="preserve">Enter the subject text and press </w:t>
      </w:r>
      <w:r w:rsidRPr="00736ED6">
        <w:rPr>
          <w:b/>
        </w:rPr>
        <w:t>ENTER</w:t>
      </w:r>
      <w:r>
        <w:t>.</w:t>
      </w:r>
    </w:p>
    <w:p w14:paraId="003B5432" w14:textId="77777777" w:rsidR="0003071D" w:rsidRDefault="0003071D" w:rsidP="0003071D">
      <w:pPr>
        <w:pStyle w:val="Heading4"/>
      </w:pPr>
      <w:r>
        <w:rPr>
          <w:b w:val="0"/>
          <w:u w:val="single"/>
        </w:rPr>
        <w:t>User Tips</w:t>
      </w:r>
      <w:r>
        <w:t>:</w:t>
      </w:r>
    </w:p>
    <w:p w14:paraId="6FBF4F74" w14:textId="77777777" w:rsidR="00A821B4" w:rsidRDefault="003842AA" w:rsidP="00017170">
      <w:r>
        <w:t>To mark a message</w:t>
      </w:r>
      <w:r w:rsidR="00A821B4">
        <w:t xml:space="preserve"> as </w:t>
      </w:r>
      <w:r w:rsidR="00A821B4" w:rsidRPr="004419CA">
        <w:rPr>
          <w:b/>
          <w:u w:val="single"/>
        </w:rPr>
        <w:t>H</w:t>
      </w:r>
      <w:r w:rsidR="00A821B4" w:rsidRPr="004419CA">
        <w:rPr>
          <w:b/>
        </w:rPr>
        <w:t>igh Importance</w:t>
      </w:r>
      <w:r w:rsidR="00A821B4">
        <w:t>:</w:t>
      </w:r>
    </w:p>
    <w:p w14:paraId="535B5279" w14:textId="3644AE26" w:rsidR="00CE74B1" w:rsidRDefault="00CE74B1" w:rsidP="00362A08">
      <w:pPr>
        <w:pStyle w:val="ListParagraph"/>
        <w:numPr>
          <w:ilvl w:val="0"/>
          <w:numId w:val="17"/>
        </w:numPr>
      </w:pPr>
      <w:r>
        <w:t xml:space="preserve">Press </w:t>
      </w:r>
      <w:r w:rsidRPr="00736ED6">
        <w:rPr>
          <w:b/>
        </w:rPr>
        <w:t>TAB</w:t>
      </w:r>
      <w:r>
        <w:t xml:space="preserve"> until you hear JAWS say, "</w:t>
      </w:r>
      <w:r w:rsidR="002D2408">
        <w:t xml:space="preserve">Button </w:t>
      </w:r>
      <w:proofErr w:type="gramStart"/>
      <w:r w:rsidR="002D2408">
        <w:t>Down</w:t>
      </w:r>
      <w:proofErr w:type="gramEnd"/>
      <w:r w:rsidR="002D2408">
        <w:t xml:space="preserve"> Context Menu B</w:t>
      </w:r>
      <w:r>
        <w:t xml:space="preserve">utton." </w:t>
      </w:r>
    </w:p>
    <w:p w14:paraId="1EC8D674" w14:textId="066380E8" w:rsidR="00A821B4" w:rsidRDefault="002D2408" w:rsidP="00362A08">
      <w:pPr>
        <w:pStyle w:val="ListParagraph"/>
        <w:numPr>
          <w:ilvl w:val="0"/>
          <w:numId w:val="17"/>
        </w:numPr>
      </w:pPr>
      <w:r>
        <w:t xml:space="preserve">Press </w:t>
      </w:r>
      <w:r w:rsidRPr="00F75891">
        <w:rPr>
          <w:b/>
        </w:rPr>
        <w:t>SPACEBAR</w:t>
      </w:r>
      <w:r>
        <w:t>.</w:t>
      </w:r>
    </w:p>
    <w:p w14:paraId="3254F98E" w14:textId="12792647" w:rsidR="002D2408" w:rsidRDefault="002D2408" w:rsidP="00362A08">
      <w:pPr>
        <w:pStyle w:val="ListParagraph"/>
        <w:numPr>
          <w:ilvl w:val="0"/>
          <w:numId w:val="17"/>
        </w:numPr>
      </w:pPr>
      <w:r>
        <w:t xml:space="preserve">Press </w:t>
      </w:r>
      <w:r w:rsidRPr="002D2408">
        <w:rPr>
          <w:b/>
        </w:rPr>
        <w:t>H</w:t>
      </w:r>
      <w:r>
        <w:t xml:space="preserve"> or </w:t>
      </w:r>
      <w:r w:rsidRPr="002D2408">
        <w:rPr>
          <w:b/>
        </w:rPr>
        <w:t>DOWN ARROW</w:t>
      </w:r>
      <w:r>
        <w:t xml:space="preserve"> to </w:t>
      </w:r>
      <w:r w:rsidRPr="0003071D">
        <w:rPr>
          <w:b/>
          <w:u w:val="single"/>
        </w:rPr>
        <w:t>H</w:t>
      </w:r>
      <w:r w:rsidRPr="0003071D">
        <w:rPr>
          <w:b/>
        </w:rPr>
        <w:t>igh Importance</w:t>
      </w:r>
      <w:r>
        <w:t xml:space="preserve"> and press </w:t>
      </w:r>
      <w:r w:rsidRPr="002D2408">
        <w:rPr>
          <w:b/>
        </w:rPr>
        <w:t>ENTER</w:t>
      </w:r>
      <w:r>
        <w:t>.</w:t>
      </w:r>
    </w:p>
    <w:p w14:paraId="17FCC2B3" w14:textId="72C403C3" w:rsidR="002D2408" w:rsidRDefault="002D2408" w:rsidP="002D2408">
      <w:r>
        <w:t xml:space="preserve">To change the color or size of your Instant Message, press </w:t>
      </w:r>
      <w:r w:rsidRPr="00BE45AE">
        <w:rPr>
          <w:b/>
        </w:rPr>
        <w:t>TAB</w:t>
      </w:r>
      <w:r>
        <w:t xml:space="preserve"> until you hear JAWS say, </w:t>
      </w:r>
      <w:r w:rsidR="00BE45AE">
        <w:t>"</w:t>
      </w:r>
      <w:r>
        <w:t>Font button ALT + O.</w:t>
      </w:r>
      <w:r w:rsidR="00BE45AE">
        <w:t>"</w:t>
      </w:r>
      <w:r>
        <w:t xml:space="preserve">  Press </w:t>
      </w:r>
      <w:r w:rsidRPr="00BE45AE">
        <w:rPr>
          <w:b/>
        </w:rPr>
        <w:t>SPACEBAR</w:t>
      </w:r>
      <w:r>
        <w:t xml:space="preserve">.  The </w:t>
      </w:r>
      <w:r w:rsidRPr="00BE45AE">
        <w:rPr>
          <w:b/>
        </w:rPr>
        <w:t>Font Combo Box</w:t>
      </w:r>
      <w:r>
        <w:t xml:space="preserve"> displays, and here you </w:t>
      </w:r>
      <w:r w:rsidR="00F75891">
        <w:t xml:space="preserve">can </w:t>
      </w:r>
      <w:r>
        <w:t>change the color, font type</w:t>
      </w:r>
      <w:r w:rsidR="00BE45AE">
        <w:t>,</w:t>
      </w:r>
      <w:r>
        <w:t xml:space="preserve"> and </w:t>
      </w:r>
      <w:r w:rsidR="00F75891">
        <w:t xml:space="preserve">character </w:t>
      </w:r>
      <w:r>
        <w:t>size of your message.  In addition, you can bold, italicize, or underline your message.</w:t>
      </w:r>
    </w:p>
    <w:p w14:paraId="748FE92A" w14:textId="1F68E1CD" w:rsidR="002D2408" w:rsidRDefault="002D2408" w:rsidP="002D2408">
      <w:r w:rsidRPr="00BE45AE">
        <w:rPr>
          <w:b/>
        </w:rPr>
        <w:t>Note</w:t>
      </w:r>
      <w:r>
        <w:t xml:space="preserve">:  </w:t>
      </w:r>
      <w:r w:rsidR="00BE45AE">
        <w:t>JAWS cannot read Emoticons, the next button after Fonts, as they are unlabeled graphics.</w:t>
      </w:r>
    </w:p>
    <w:p w14:paraId="712CE0ED" w14:textId="77777777" w:rsidR="002D2408" w:rsidRPr="002D2408" w:rsidRDefault="002D2408" w:rsidP="002D2408"/>
    <w:p w14:paraId="23F14E79" w14:textId="77777777" w:rsidR="002D2408" w:rsidRPr="002D2408" w:rsidRDefault="002D2408" w:rsidP="002D2408"/>
    <w:p w14:paraId="24E50499" w14:textId="5B6D5895" w:rsidR="003842AA" w:rsidRPr="00017170" w:rsidRDefault="003842AA" w:rsidP="00A821B4"/>
    <w:p w14:paraId="1FDAD328" w14:textId="77777777" w:rsidR="00017170" w:rsidRDefault="00017170" w:rsidP="00017170">
      <w:pPr>
        <w:ind w:left="1800"/>
      </w:pPr>
    </w:p>
    <w:p w14:paraId="19CE8418" w14:textId="77777777" w:rsidR="003D5F2F" w:rsidRPr="00621A0A" w:rsidRDefault="003D5F2F" w:rsidP="009D0A4A">
      <w:pPr>
        <w:pStyle w:val="ListParagraph"/>
        <w:ind w:left="4320"/>
      </w:pPr>
    </w:p>
    <w:p w14:paraId="5F851DC0" w14:textId="3B6514F6" w:rsidR="00A239C1" w:rsidRDefault="00A239C1" w:rsidP="00A239C1">
      <w:pPr>
        <w:pStyle w:val="Heading1"/>
      </w:pPr>
      <w:bookmarkStart w:id="35" w:name="_Toc348078503"/>
      <w:r>
        <w:t xml:space="preserve">objective </w:t>
      </w:r>
      <w:r w:rsidR="00612D47">
        <w:t>5</w:t>
      </w:r>
      <w:r>
        <w:t>:</w:t>
      </w:r>
      <w:bookmarkEnd w:id="35"/>
    </w:p>
    <w:p w14:paraId="10825A43" w14:textId="2673883E" w:rsidR="00B3745A" w:rsidRPr="00B3745A" w:rsidRDefault="00B3745A" w:rsidP="00B3745A">
      <w:pPr>
        <w:pStyle w:val="Heading2"/>
      </w:pPr>
      <w:bookmarkStart w:id="36" w:name="_Toc348078504"/>
      <w:r>
        <w:t>Re</w:t>
      </w:r>
      <w:r w:rsidR="00BF75E8">
        <w:t>ading and Re</w:t>
      </w:r>
      <w:r>
        <w:t>sponding to an Instant Message</w:t>
      </w:r>
      <w:bookmarkEnd w:id="36"/>
      <w:r w:rsidR="005B199C">
        <w:t xml:space="preserve"> </w:t>
      </w:r>
    </w:p>
    <w:p w14:paraId="4CB39064" w14:textId="37A5D91E" w:rsidR="00A239C1" w:rsidRDefault="00C97F33" w:rsidP="009D0A4A">
      <w:pPr>
        <w:pStyle w:val="Heading3"/>
      </w:pPr>
      <w:bookmarkStart w:id="37" w:name="_Toc348078505"/>
      <w:r>
        <w:t>Re</w:t>
      </w:r>
      <w:r w:rsidR="00BF75E8">
        <w:t xml:space="preserve">ading an </w:t>
      </w:r>
      <w:r>
        <w:t>Instant Message</w:t>
      </w:r>
      <w:bookmarkEnd w:id="37"/>
    </w:p>
    <w:p w14:paraId="1F9EBBD1" w14:textId="2797FBE5" w:rsidR="009D0A4A" w:rsidRDefault="009D0A4A" w:rsidP="009D0A4A">
      <w:pPr>
        <w:pStyle w:val="Heading4"/>
      </w:pPr>
      <w:r>
        <w:t>General</w:t>
      </w:r>
    </w:p>
    <w:p w14:paraId="57455762" w14:textId="5C4CC176" w:rsidR="00872DE1" w:rsidRDefault="00872DE1" w:rsidP="00872DE1">
      <w:r>
        <w:t>To read an Instant Message</w:t>
      </w:r>
      <w:r w:rsidR="00E77637">
        <w:t xml:space="preserve"> when your status is </w:t>
      </w:r>
      <w:r w:rsidR="00255EA3" w:rsidRPr="00255EA3">
        <w:rPr>
          <w:b/>
          <w:u w:val="single"/>
        </w:rPr>
        <w:t>A</w:t>
      </w:r>
      <w:r w:rsidR="00255EA3" w:rsidRPr="00255EA3">
        <w:rPr>
          <w:b/>
        </w:rPr>
        <w:t>vailable</w:t>
      </w:r>
      <w:r>
        <w:t>:</w:t>
      </w:r>
    </w:p>
    <w:p w14:paraId="1A36384D" w14:textId="0D566729" w:rsidR="00872DE1" w:rsidRDefault="000021B2" w:rsidP="00872DE1">
      <w:pPr>
        <w:pStyle w:val="ListParagraph"/>
        <w:numPr>
          <w:ilvl w:val="0"/>
          <w:numId w:val="34"/>
        </w:numPr>
      </w:pPr>
      <w:r>
        <w:t xml:space="preserve">If you receive an Instant Message when your status is </w:t>
      </w:r>
      <w:r w:rsidRPr="00255EA3">
        <w:rPr>
          <w:b/>
          <w:u w:val="single"/>
        </w:rPr>
        <w:t>A</w:t>
      </w:r>
      <w:r w:rsidRPr="00255EA3">
        <w:rPr>
          <w:b/>
        </w:rPr>
        <w:t>vailable</w:t>
      </w:r>
      <w:r>
        <w:t xml:space="preserve">, JAWS </w:t>
      </w:r>
      <w:r w:rsidR="00684175">
        <w:t xml:space="preserve">reads </w:t>
      </w:r>
      <w:r>
        <w:t>the text of the mess</w:t>
      </w:r>
      <w:r w:rsidR="00334935">
        <w:t>age, using the Tutor and Message Voice.</w:t>
      </w:r>
    </w:p>
    <w:p w14:paraId="4D06B088" w14:textId="03874C17" w:rsidR="000021B2" w:rsidRDefault="00334935" w:rsidP="00872DE1">
      <w:pPr>
        <w:pStyle w:val="ListParagraph"/>
        <w:numPr>
          <w:ilvl w:val="0"/>
          <w:numId w:val="34"/>
        </w:numPr>
      </w:pPr>
      <w:r>
        <w:t xml:space="preserve">To accept the invitation to the Instant Message, press </w:t>
      </w:r>
      <w:r w:rsidRPr="00334935">
        <w:rPr>
          <w:b/>
        </w:rPr>
        <w:t>WINDOWS KEY + A</w:t>
      </w:r>
      <w:r>
        <w:t>.</w:t>
      </w:r>
    </w:p>
    <w:p w14:paraId="184CCA60" w14:textId="752EC007" w:rsidR="00334935" w:rsidRDefault="00334935" w:rsidP="00872DE1">
      <w:pPr>
        <w:pStyle w:val="ListParagraph"/>
        <w:numPr>
          <w:ilvl w:val="0"/>
          <w:numId w:val="34"/>
        </w:numPr>
      </w:pPr>
      <w:r>
        <w:t xml:space="preserve">To decline the invitation, press </w:t>
      </w:r>
      <w:r w:rsidRPr="00334935">
        <w:rPr>
          <w:b/>
        </w:rPr>
        <w:t>ALT + F4</w:t>
      </w:r>
      <w:r>
        <w:t>.</w:t>
      </w:r>
    </w:p>
    <w:p w14:paraId="54FC7C05" w14:textId="5BFEC17D" w:rsidR="00334935" w:rsidRDefault="00E77637" w:rsidP="00872DE1">
      <w:pPr>
        <w:pStyle w:val="ListParagraph"/>
        <w:numPr>
          <w:ilvl w:val="0"/>
          <w:numId w:val="34"/>
        </w:numPr>
      </w:pPr>
      <w:r>
        <w:t xml:space="preserve">Press </w:t>
      </w:r>
      <w:r w:rsidRPr="00E77637">
        <w:rPr>
          <w:b/>
        </w:rPr>
        <w:t>SHIFT + TAB</w:t>
      </w:r>
      <w:r>
        <w:t xml:space="preserve"> or </w:t>
      </w:r>
      <w:r w:rsidRPr="00E77637">
        <w:rPr>
          <w:b/>
        </w:rPr>
        <w:t>CTRL + HOME</w:t>
      </w:r>
      <w:r w:rsidR="00684175">
        <w:t xml:space="preserve"> </w:t>
      </w:r>
      <w:r>
        <w:t>to reread the message and to read the sender name and any additional participants to the conversation.</w:t>
      </w:r>
    </w:p>
    <w:p w14:paraId="2FAE6751" w14:textId="49DC9CBE" w:rsidR="00E77637" w:rsidRDefault="00E77637" w:rsidP="00E77637">
      <w:r>
        <w:t>To read an Instant Message when your status is</w:t>
      </w:r>
      <w:r w:rsidR="00255EA3">
        <w:t xml:space="preserve"> </w:t>
      </w:r>
      <w:r w:rsidR="00255EA3" w:rsidRPr="00255EA3">
        <w:rPr>
          <w:b/>
          <w:u w:val="single"/>
        </w:rPr>
        <w:t>B</w:t>
      </w:r>
      <w:r w:rsidR="00255EA3" w:rsidRPr="00255EA3">
        <w:rPr>
          <w:b/>
        </w:rPr>
        <w:t>usy</w:t>
      </w:r>
      <w:r w:rsidR="00255EA3">
        <w:t xml:space="preserve">, </w:t>
      </w:r>
      <w:r w:rsidR="00255EA3" w:rsidRPr="00255EA3">
        <w:rPr>
          <w:b/>
        </w:rPr>
        <w:t>B</w:t>
      </w:r>
      <w:r w:rsidR="00255EA3" w:rsidRPr="00255EA3">
        <w:rPr>
          <w:b/>
          <w:u w:val="single"/>
        </w:rPr>
        <w:t>e</w:t>
      </w:r>
      <w:r w:rsidR="00255EA3" w:rsidRPr="00255EA3">
        <w:rPr>
          <w:b/>
        </w:rPr>
        <w:t xml:space="preserve"> Right Back</w:t>
      </w:r>
      <w:r w:rsidR="00255EA3">
        <w:t xml:space="preserve">, or </w:t>
      </w:r>
      <w:r w:rsidR="00255EA3" w:rsidRPr="00255EA3">
        <w:rPr>
          <w:b/>
          <w:u w:val="single"/>
        </w:rPr>
        <w:t>A</w:t>
      </w:r>
      <w:r w:rsidR="00255EA3" w:rsidRPr="00255EA3">
        <w:rPr>
          <w:b/>
        </w:rPr>
        <w:t>way</w:t>
      </w:r>
      <w:r w:rsidR="00255EA3">
        <w:t>:</w:t>
      </w:r>
    </w:p>
    <w:p w14:paraId="2F75F6D9" w14:textId="40B666D3" w:rsidR="00255EA3" w:rsidRDefault="00255EA3" w:rsidP="00255EA3">
      <w:pPr>
        <w:pStyle w:val="ListParagraph"/>
        <w:numPr>
          <w:ilvl w:val="0"/>
          <w:numId w:val="35"/>
        </w:numPr>
      </w:pPr>
      <w:r>
        <w:t xml:space="preserve">Press </w:t>
      </w:r>
      <w:r w:rsidRPr="00255EA3">
        <w:rPr>
          <w:b/>
        </w:rPr>
        <w:t>ALT + TAB</w:t>
      </w:r>
      <w:r>
        <w:t xml:space="preserve"> to cycle among open windows to access the message.</w:t>
      </w:r>
    </w:p>
    <w:p w14:paraId="5751BF49" w14:textId="77777777" w:rsidR="00684175" w:rsidRDefault="00684175" w:rsidP="00255EA3">
      <w:pPr>
        <w:pStyle w:val="ListParagraph"/>
        <w:numPr>
          <w:ilvl w:val="0"/>
          <w:numId w:val="35"/>
        </w:numPr>
      </w:pPr>
    </w:p>
    <w:p w14:paraId="2071D3F2" w14:textId="77777777" w:rsidR="00255EA3" w:rsidRDefault="00255EA3" w:rsidP="00E77637"/>
    <w:p w14:paraId="18E3BA3A" w14:textId="77777777" w:rsidR="00E77637" w:rsidRDefault="00E77637" w:rsidP="00E77637"/>
    <w:p w14:paraId="6B4AABEA" w14:textId="77777777" w:rsidR="00E77637" w:rsidRPr="00872DE1" w:rsidRDefault="00E77637" w:rsidP="00E77637">
      <w:pPr>
        <w:ind w:left="1800"/>
      </w:pPr>
    </w:p>
    <w:p w14:paraId="70872EC9" w14:textId="5598C9BD" w:rsidR="00BF75E8" w:rsidRDefault="00BF75E8" w:rsidP="00BF75E8">
      <w:pPr>
        <w:pStyle w:val="Heading3"/>
      </w:pPr>
      <w:bookmarkStart w:id="38" w:name="_Toc348078506"/>
      <w:r>
        <w:t>Responding to an Instant Message</w:t>
      </w:r>
      <w:bookmarkEnd w:id="38"/>
    </w:p>
    <w:p w14:paraId="3C865271" w14:textId="3F9F9BC4" w:rsidR="00BF75E8" w:rsidRDefault="00BF75E8" w:rsidP="00BF75E8">
      <w:pPr>
        <w:pStyle w:val="Heading4"/>
      </w:pPr>
      <w:r>
        <w:t>General</w:t>
      </w:r>
    </w:p>
    <w:p w14:paraId="0815991D" w14:textId="77777777" w:rsidR="00BF75E8" w:rsidRPr="00BF75E8" w:rsidRDefault="00BF75E8" w:rsidP="00BF75E8">
      <w:bookmarkStart w:id="39" w:name="TOCUpdate"/>
      <w:bookmarkEnd w:id="39"/>
    </w:p>
    <w:p w14:paraId="0D1ABB86" w14:textId="77777777" w:rsidR="00BF75E8" w:rsidRPr="00BF75E8" w:rsidRDefault="00BF75E8" w:rsidP="00BF75E8"/>
    <w:p w14:paraId="29185B4E" w14:textId="77777777" w:rsidR="00BF75E8" w:rsidRPr="00BF75E8" w:rsidRDefault="00BF75E8" w:rsidP="00BF75E8"/>
    <w:p w14:paraId="0CA75829" w14:textId="77777777" w:rsidR="009D0A4A" w:rsidRPr="009D0A4A" w:rsidRDefault="009D0A4A" w:rsidP="009D0A4A"/>
    <w:p w14:paraId="53706C90" w14:textId="0C1B6A2B" w:rsidR="00A239C1" w:rsidRDefault="00A239C1" w:rsidP="00A239C1">
      <w:pPr>
        <w:pStyle w:val="Heading1"/>
      </w:pPr>
      <w:bookmarkStart w:id="40" w:name="_Toc348078507"/>
      <w:r>
        <w:t xml:space="preserve">objective </w:t>
      </w:r>
      <w:r w:rsidR="00612D47">
        <w:t>6</w:t>
      </w:r>
      <w:r>
        <w:t>:</w:t>
      </w:r>
      <w:bookmarkEnd w:id="40"/>
    </w:p>
    <w:p w14:paraId="53527EF5" w14:textId="2D8F2D0B" w:rsidR="00B3745A" w:rsidRPr="00B3745A" w:rsidRDefault="00B3745A" w:rsidP="00B3745A">
      <w:pPr>
        <w:pStyle w:val="Heading2"/>
      </w:pPr>
      <w:bookmarkStart w:id="41" w:name="_Toc348078508"/>
      <w:r>
        <w:t>Adding and Removing a Contact</w:t>
      </w:r>
      <w:bookmarkEnd w:id="41"/>
    </w:p>
    <w:p w14:paraId="7B7D5456" w14:textId="27F7B5A2" w:rsidR="00A239C1" w:rsidRDefault="00C97F33" w:rsidP="00A75DD8">
      <w:pPr>
        <w:pStyle w:val="Heading3"/>
      </w:pPr>
      <w:bookmarkStart w:id="42" w:name="_Toc348078509"/>
      <w:r>
        <w:t>Add</w:t>
      </w:r>
      <w:r w:rsidR="00C95A36">
        <w:t>ing</w:t>
      </w:r>
      <w:r>
        <w:t xml:space="preserve"> a Contact</w:t>
      </w:r>
      <w:bookmarkEnd w:id="42"/>
    </w:p>
    <w:p w14:paraId="5501062A" w14:textId="23565832" w:rsidR="0026021E" w:rsidRPr="0026021E" w:rsidRDefault="0026021E" w:rsidP="0026021E">
      <w:pPr>
        <w:pStyle w:val="Heading4"/>
      </w:pPr>
      <w:r>
        <w:t>General</w:t>
      </w:r>
    </w:p>
    <w:p w14:paraId="6EC9814D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 xml:space="preserve">Press </w:t>
      </w:r>
      <w:r w:rsidRPr="00D962AD">
        <w:rPr>
          <w:b/>
        </w:rPr>
        <w:t>TAB</w:t>
      </w:r>
      <w:r>
        <w:t xml:space="preserve"> until you hear JAWS say, "Search String Edit."  </w:t>
      </w:r>
      <w:r w:rsidRPr="00F94FC1">
        <w:rPr>
          <w:b/>
        </w:rPr>
        <w:t>Note</w:t>
      </w:r>
      <w:r>
        <w:t>:  This is the default location for your cursor when you open Office Communicator.</w:t>
      </w:r>
    </w:p>
    <w:p w14:paraId="4372659A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>Type the last name of the person you wish to add as a contact.</w:t>
      </w:r>
    </w:p>
    <w:p w14:paraId="16B09DBD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>Enter a comma and then the last name of the person.</w:t>
      </w:r>
    </w:p>
    <w:p w14:paraId="10A01881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>As you type, Office Communicator filters the list of names below the edit box in the same way the Select Names dialog box in Outlook does.</w:t>
      </w:r>
    </w:p>
    <w:p w14:paraId="68D8D338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 xml:space="preserve">When you have entered all or part of the name, press </w:t>
      </w:r>
      <w:r w:rsidRPr="003D5F2F">
        <w:rPr>
          <w:b/>
        </w:rPr>
        <w:t>TAB</w:t>
      </w:r>
      <w:r>
        <w:t xml:space="preserve"> three times to move into the </w:t>
      </w:r>
      <w:r w:rsidRPr="003D5F2F">
        <w:rPr>
          <w:b/>
        </w:rPr>
        <w:t>Search Results List</w:t>
      </w:r>
      <w:r>
        <w:t>.</w:t>
      </w:r>
      <w:r>
        <w:tab/>
      </w:r>
    </w:p>
    <w:p w14:paraId="612BFAAF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 xml:space="preserve">Press the </w:t>
      </w:r>
      <w:r w:rsidRPr="009D0A4A">
        <w:rPr>
          <w:b/>
        </w:rPr>
        <w:t>DOWN ARROW</w:t>
      </w:r>
      <w:r>
        <w:t xml:space="preserve"> to read the list and once you hear JAWS announce the name of the person, press </w:t>
      </w:r>
      <w:r w:rsidRPr="00C8747D">
        <w:t>the</w:t>
      </w:r>
      <w:r>
        <w:rPr>
          <w:b/>
        </w:rPr>
        <w:t xml:space="preserve"> APPLICATION KEY</w:t>
      </w:r>
      <w:r>
        <w:t xml:space="preserve">.  The </w:t>
      </w:r>
      <w:r w:rsidRPr="00C8747D">
        <w:rPr>
          <w:b/>
        </w:rPr>
        <w:t>Context Menu</w:t>
      </w:r>
      <w:r>
        <w:t xml:space="preserve"> opens.</w:t>
      </w:r>
    </w:p>
    <w:p w14:paraId="6F3D08A1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rPr>
          <w:b/>
        </w:rPr>
        <w:t>D</w:t>
      </w:r>
      <w:r w:rsidRPr="00C8747D">
        <w:rPr>
          <w:b/>
        </w:rPr>
        <w:t>OWN ARROW</w:t>
      </w:r>
      <w:r>
        <w:t xml:space="preserve"> to </w:t>
      </w:r>
      <w:r w:rsidRPr="00C8747D">
        <w:rPr>
          <w:b/>
          <w:u w:val="single"/>
        </w:rPr>
        <w:t>A</w:t>
      </w:r>
      <w:r w:rsidRPr="00C8747D">
        <w:rPr>
          <w:b/>
        </w:rPr>
        <w:t>dd to Contact List</w:t>
      </w:r>
      <w:r>
        <w:t xml:space="preserve"> or press </w:t>
      </w:r>
      <w:r w:rsidRPr="00C8747D">
        <w:rPr>
          <w:b/>
        </w:rPr>
        <w:t>A</w:t>
      </w:r>
      <w:r>
        <w:t>.  JAWS will say, "All Contacts."</w:t>
      </w:r>
    </w:p>
    <w:p w14:paraId="1380E866" w14:textId="77777777" w:rsidR="0026021E" w:rsidRDefault="0026021E" w:rsidP="00362A08">
      <w:pPr>
        <w:pStyle w:val="ListParagraph"/>
        <w:numPr>
          <w:ilvl w:val="0"/>
          <w:numId w:val="12"/>
        </w:numPr>
      </w:pPr>
      <w:r>
        <w:t xml:space="preserve">Press </w:t>
      </w:r>
      <w:r w:rsidRPr="00685AFA">
        <w:rPr>
          <w:b/>
        </w:rPr>
        <w:t>ENTER</w:t>
      </w:r>
      <w:r>
        <w:t xml:space="preserve">.  The person now appears under your </w:t>
      </w:r>
      <w:r w:rsidRPr="00062768">
        <w:rPr>
          <w:b/>
        </w:rPr>
        <w:t>All Contacts</w:t>
      </w:r>
      <w:r>
        <w:t xml:space="preserve"> list.</w:t>
      </w:r>
    </w:p>
    <w:p w14:paraId="536057B6" w14:textId="77777777" w:rsidR="0026021E" w:rsidRDefault="0026021E" w:rsidP="0026021E">
      <w:pPr>
        <w:pStyle w:val="Heading4"/>
      </w:pPr>
      <w:r w:rsidRPr="0011570E">
        <w:rPr>
          <w:u w:val="single"/>
        </w:rPr>
        <w:t>User Tip</w:t>
      </w:r>
      <w:r>
        <w:rPr>
          <w:u w:val="single"/>
        </w:rPr>
        <w:t>s</w:t>
      </w:r>
      <w:r>
        <w:t>:</w:t>
      </w:r>
    </w:p>
    <w:p w14:paraId="3211C5F9" w14:textId="77777777" w:rsidR="0026021E" w:rsidRDefault="0026021E" w:rsidP="0026021E">
      <w:r>
        <w:t xml:space="preserve">People that you have sent messages to or to whom you have sent messages appear under </w:t>
      </w:r>
      <w:r w:rsidRPr="00062768">
        <w:rPr>
          <w:b/>
        </w:rPr>
        <w:t>Recent Contacts</w:t>
      </w:r>
      <w:r>
        <w:t xml:space="preserve">.  If you wish to add the person to your </w:t>
      </w:r>
      <w:r w:rsidRPr="00062768">
        <w:rPr>
          <w:b/>
        </w:rPr>
        <w:t>All Contacts</w:t>
      </w:r>
      <w:r>
        <w:rPr>
          <w:b/>
        </w:rPr>
        <w:t xml:space="preserve"> </w:t>
      </w:r>
      <w:r w:rsidRPr="00C101EA">
        <w:t>list</w:t>
      </w:r>
      <w:r>
        <w:t>, follow steps six through eight above.</w:t>
      </w:r>
    </w:p>
    <w:p w14:paraId="6EE4A7AA" w14:textId="77777777" w:rsidR="0026021E" w:rsidRPr="009D0A4A" w:rsidRDefault="0026021E" w:rsidP="0026021E">
      <w:r>
        <w:t xml:space="preserve">To expand or collapse your </w:t>
      </w:r>
      <w:r w:rsidRPr="00074882">
        <w:rPr>
          <w:b/>
        </w:rPr>
        <w:t>Recent Contacts</w:t>
      </w:r>
      <w:r>
        <w:t xml:space="preserve"> and </w:t>
      </w:r>
      <w:r w:rsidRPr="00074882">
        <w:rPr>
          <w:b/>
        </w:rPr>
        <w:t>All Contacts</w:t>
      </w:r>
      <w:r>
        <w:t xml:space="preserve"> lists, use your </w:t>
      </w:r>
      <w:r w:rsidRPr="00074882">
        <w:rPr>
          <w:b/>
        </w:rPr>
        <w:t>RIGHT</w:t>
      </w:r>
      <w:r>
        <w:t xml:space="preserve"> and </w:t>
      </w:r>
      <w:r w:rsidRPr="00074882">
        <w:rPr>
          <w:b/>
        </w:rPr>
        <w:t>LEFT ARROW KEYS</w:t>
      </w:r>
      <w:r w:rsidRPr="00074882">
        <w:t>, respectively.</w:t>
      </w:r>
      <w:r>
        <w:tab/>
      </w:r>
    </w:p>
    <w:p w14:paraId="3FEC9B28" w14:textId="48E572AC" w:rsidR="00A75DD8" w:rsidRDefault="0026021E" w:rsidP="0026021E">
      <w:pPr>
        <w:pStyle w:val="Heading3"/>
      </w:pPr>
      <w:bookmarkStart w:id="43" w:name="_Toc348078510"/>
      <w:r>
        <w:t>Removing a Contact</w:t>
      </w:r>
      <w:bookmarkEnd w:id="43"/>
    </w:p>
    <w:p w14:paraId="44FC637E" w14:textId="1D226094" w:rsidR="0026021E" w:rsidRDefault="0026021E" w:rsidP="00F54ADC">
      <w:pPr>
        <w:pStyle w:val="Heading4"/>
      </w:pPr>
      <w:r w:rsidRPr="00F54ADC">
        <w:t>General</w:t>
      </w:r>
    </w:p>
    <w:p w14:paraId="51B7B172" w14:textId="0049C305" w:rsidR="00361747" w:rsidRDefault="00361747" w:rsidP="00361747">
      <w:pPr>
        <w:ind w:left="1800"/>
      </w:pPr>
      <w:r>
        <w:t xml:space="preserve">To remove someone from your </w:t>
      </w:r>
      <w:r w:rsidRPr="00F54ADC">
        <w:rPr>
          <w:b/>
        </w:rPr>
        <w:t>Recent Contacts</w:t>
      </w:r>
      <w:r>
        <w:t xml:space="preserve"> list:</w:t>
      </w:r>
    </w:p>
    <w:p w14:paraId="26554BE0" w14:textId="6683DC97" w:rsidR="00361747" w:rsidRDefault="003A2B80" w:rsidP="00362A08">
      <w:pPr>
        <w:pStyle w:val="ListParagraph"/>
        <w:numPr>
          <w:ilvl w:val="0"/>
          <w:numId w:val="14"/>
        </w:numPr>
      </w:pPr>
      <w:r>
        <w:t xml:space="preserve">Press </w:t>
      </w:r>
      <w:r w:rsidRPr="003A2B80">
        <w:rPr>
          <w:b/>
        </w:rPr>
        <w:t>TAB</w:t>
      </w:r>
      <w:r>
        <w:t xml:space="preserve"> until you reach </w:t>
      </w:r>
      <w:r w:rsidRPr="003A2B80">
        <w:rPr>
          <w:b/>
        </w:rPr>
        <w:t>Recent Contacts</w:t>
      </w:r>
      <w:r>
        <w:t>.</w:t>
      </w:r>
    </w:p>
    <w:p w14:paraId="4FCAE2E4" w14:textId="3B210369" w:rsidR="003A2B80" w:rsidRDefault="003A2B80" w:rsidP="00362A08">
      <w:pPr>
        <w:pStyle w:val="ListParagraph"/>
        <w:numPr>
          <w:ilvl w:val="0"/>
          <w:numId w:val="14"/>
        </w:numPr>
      </w:pPr>
      <w:r>
        <w:t xml:space="preserve">Enter the first letter of the first name of the person you wish to remove from your </w:t>
      </w:r>
      <w:r w:rsidRPr="003A2B80">
        <w:rPr>
          <w:b/>
        </w:rPr>
        <w:t>Recent Contacts</w:t>
      </w:r>
      <w:r>
        <w:t xml:space="preserve"> list.  Use the </w:t>
      </w:r>
      <w:r w:rsidRPr="003A2B80">
        <w:rPr>
          <w:b/>
        </w:rPr>
        <w:t>DOWN ARROW KEY</w:t>
      </w:r>
      <w:r>
        <w:t xml:space="preserve"> until you hear the name of the person you wish to remove.</w:t>
      </w:r>
      <w:r>
        <w:tab/>
      </w:r>
    </w:p>
    <w:p w14:paraId="5A65F2DE" w14:textId="77777777" w:rsidR="00F54ADC" w:rsidRDefault="0026021E" w:rsidP="00362A08">
      <w:pPr>
        <w:pStyle w:val="ListParagraph"/>
        <w:numPr>
          <w:ilvl w:val="0"/>
          <w:numId w:val="14"/>
        </w:numPr>
      </w:pPr>
      <w:r>
        <w:t xml:space="preserve">Press </w:t>
      </w:r>
      <w:r w:rsidR="003A2B80" w:rsidRPr="00F54ADC">
        <w:rPr>
          <w:b/>
        </w:rPr>
        <w:t>DELETE</w:t>
      </w:r>
      <w:r w:rsidR="003A2B80">
        <w:t xml:space="preserve"> to remove the person from your </w:t>
      </w:r>
      <w:r w:rsidR="00361747" w:rsidRPr="00F54ADC">
        <w:rPr>
          <w:b/>
        </w:rPr>
        <w:t>Recent C</w:t>
      </w:r>
      <w:r w:rsidR="003A2B80" w:rsidRPr="00F54ADC">
        <w:rPr>
          <w:b/>
        </w:rPr>
        <w:t>ontacts</w:t>
      </w:r>
      <w:r w:rsidR="003A2B80">
        <w:t xml:space="preserve"> list.  Alternatively, you can press </w:t>
      </w:r>
      <w:r w:rsidR="003A2B80" w:rsidRPr="00F54ADC">
        <w:rPr>
          <w:b/>
        </w:rPr>
        <w:t>SHIFT + DELETE</w:t>
      </w:r>
      <w:r w:rsidR="003A2B80">
        <w:t xml:space="preserve"> and press </w:t>
      </w:r>
      <w:r w:rsidR="003A2B80" w:rsidRPr="00F54ADC">
        <w:rPr>
          <w:b/>
        </w:rPr>
        <w:t>Y</w:t>
      </w:r>
      <w:r w:rsidR="003A2B80">
        <w:t xml:space="preserve"> for Yes when the </w:t>
      </w:r>
      <w:r w:rsidR="003A2B80" w:rsidRPr="0045088F">
        <w:rPr>
          <w:b/>
        </w:rPr>
        <w:t>Office Communicator 2007</w:t>
      </w:r>
      <w:r w:rsidR="003A2B80">
        <w:t xml:space="preserve"> dialog box displays.</w:t>
      </w:r>
      <w:r w:rsidR="00361747">
        <w:t xml:space="preserve">  The person then no longer appears under your </w:t>
      </w:r>
      <w:r w:rsidR="00361747" w:rsidRPr="00F54ADC">
        <w:rPr>
          <w:b/>
        </w:rPr>
        <w:t>Recent Contacts</w:t>
      </w:r>
      <w:r w:rsidR="00361747">
        <w:t>.</w:t>
      </w:r>
    </w:p>
    <w:p w14:paraId="1AD4D932" w14:textId="14230D96" w:rsidR="00F54ADC" w:rsidRDefault="00F54ADC" w:rsidP="00F54ADC">
      <w:pPr>
        <w:ind w:left="1800"/>
      </w:pPr>
      <w:r>
        <w:t xml:space="preserve">To remove someone from your </w:t>
      </w:r>
      <w:r w:rsidRPr="00F54ADC">
        <w:rPr>
          <w:b/>
        </w:rPr>
        <w:t>All Contacts</w:t>
      </w:r>
      <w:r>
        <w:t xml:space="preserve"> list:</w:t>
      </w:r>
    </w:p>
    <w:p w14:paraId="3809F55C" w14:textId="04AF3494" w:rsidR="00F54ADC" w:rsidRDefault="00F54ADC" w:rsidP="00362A08">
      <w:pPr>
        <w:pStyle w:val="ListParagraph"/>
        <w:numPr>
          <w:ilvl w:val="0"/>
          <w:numId w:val="15"/>
        </w:numPr>
      </w:pPr>
      <w:r>
        <w:t xml:space="preserve">Press </w:t>
      </w:r>
      <w:r w:rsidRPr="003A2B80">
        <w:rPr>
          <w:b/>
        </w:rPr>
        <w:t>TAB</w:t>
      </w:r>
      <w:r>
        <w:t xml:space="preserve"> until you reach </w:t>
      </w:r>
      <w:r w:rsidR="00F23E31" w:rsidRPr="00F23E31">
        <w:rPr>
          <w:b/>
        </w:rPr>
        <w:t>Recent</w:t>
      </w:r>
      <w:r w:rsidRPr="00F23E31">
        <w:rPr>
          <w:b/>
        </w:rPr>
        <w:t xml:space="preserve"> </w:t>
      </w:r>
      <w:r w:rsidRPr="003A2B80">
        <w:rPr>
          <w:b/>
        </w:rPr>
        <w:t>Contacts</w:t>
      </w:r>
      <w:r>
        <w:t>.</w:t>
      </w:r>
    </w:p>
    <w:p w14:paraId="5FCFEBAF" w14:textId="23C74B18" w:rsidR="00F23E31" w:rsidRDefault="00F23E31" w:rsidP="00362A08">
      <w:pPr>
        <w:pStyle w:val="ListParagraph"/>
        <w:numPr>
          <w:ilvl w:val="0"/>
          <w:numId w:val="15"/>
        </w:numPr>
      </w:pPr>
      <w:r>
        <w:t xml:space="preserve">Press </w:t>
      </w:r>
      <w:r w:rsidRPr="00F23E31">
        <w:rPr>
          <w:b/>
        </w:rPr>
        <w:t xml:space="preserve">A </w:t>
      </w:r>
      <w:r>
        <w:t xml:space="preserve">for </w:t>
      </w:r>
      <w:r w:rsidRPr="00F23E31">
        <w:rPr>
          <w:b/>
        </w:rPr>
        <w:t>All Contacts</w:t>
      </w:r>
      <w:r>
        <w:t>.</w:t>
      </w:r>
    </w:p>
    <w:p w14:paraId="7116ADA0" w14:textId="54C9B7DD" w:rsidR="00F54ADC" w:rsidRDefault="00F54ADC" w:rsidP="00362A08">
      <w:pPr>
        <w:pStyle w:val="ListParagraph"/>
        <w:numPr>
          <w:ilvl w:val="0"/>
          <w:numId w:val="15"/>
        </w:numPr>
      </w:pPr>
      <w:r>
        <w:t xml:space="preserve">Enter the first letter of the first name of the person you wish to remove from your </w:t>
      </w:r>
      <w:r w:rsidR="00F23E31">
        <w:rPr>
          <w:b/>
        </w:rPr>
        <w:t xml:space="preserve">All </w:t>
      </w:r>
      <w:r w:rsidRPr="003A2B80">
        <w:rPr>
          <w:b/>
        </w:rPr>
        <w:t>Contacts</w:t>
      </w:r>
      <w:r>
        <w:t xml:space="preserve"> list.  Use the </w:t>
      </w:r>
      <w:r w:rsidRPr="003A2B80">
        <w:rPr>
          <w:b/>
        </w:rPr>
        <w:t>DOWN ARROW KEY</w:t>
      </w:r>
      <w:r>
        <w:t xml:space="preserve"> until you hear the name of the person you wish to remove.</w:t>
      </w:r>
      <w:r>
        <w:tab/>
      </w:r>
    </w:p>
    <w:p w14:paraId="0E0FBFD9" w14:textId="25F8E150" w:rsidR="00F54ADC" w:rsidRDefault="00F54ADC" w:rsidP="00362A08">
      <w:pPr>
        <w:pStyle w:val="ListParagraph"/>
        <w:numPr>
          <w:ilvl w:val="0"/>
          <w:numId w:val="15"/>
        </w:numPr>
      </w:pPr>
      <w:r>
        <w:t xml:space="preserve">Press </w:t>
      </w:r>
      <w:r w:rsidRPr="00F54ADC">
        <w:rPr>
          <w:b/>
        </w:rPr>
        <w:t>DELETE</w:t>
      </w:r>
      <w:r>
        <w:t xml:space="preserve"> to remove the person from your </w:t>
      </w:r>
      <w:r w:rsidR="00F23E31">
        <w:rPr>
          <w:b/>
        </w:rPr>
        <w:t xml:space="preserve">All </w:t>
      </w:r>
      <w:r w:rsidRPr="00F54ADC">
        <w:rPr>
          <w:b/>
        </w:rPr>
        <w:t>Contacts</w:t>
      </w:r>
      <w:r>
        <w:t xml:space="preserve"> list.  Alternatively, you can press </w:t>
      </w:r>
      <w:r w:rsidRPr="00F54ADC">
        <w:rPr>
          <w:b/>
        </w:rPr>
        <w:t>SHIFT + DELETE</w:t>
      </w:r>
      <w:r>
        <w:t xml:space="preserve"> and press </w:t>
      </w:r>
      <w:r w:rsidRPr="00F54ADC">
        <w:rPr>
          <w:b/>
        </w:rPr>
        <w:t>Y</w:t>
      </w:r>
      <w:r>
        <w:t xml:space="preserve"> for Yes when the </w:t>
      </w:r>
      <w:r w:rsidRPr="0045088F">
        <w:rPr>
          <w:b/>
        </w:rPr>
        <w:t>Office Communicator 2007</w:t>
      </w:r>
      <w:r>
        <w:t xml:space="preserve"> dialog box displays.  The person then no longer appears under your </w:t>
      </w:r>
      <w:r w:rsidR="00F23E31">
        <w:rPr>
          <w:b/>
        </w:rPr>
        <w:t xml:space="preserve">All </w:t>
      </w:r>
      <w:r w:rsidRPr="00F54ADC">
        <w:rPr>
          <w:b/>
        </w:rPr>
        <w:t>Contacts</w:t>
      </w:r>
      <w:r>
        <w:t>.</w:t>
      </w:r>
    </w:p>
    <w:p w14:paraId="323861BA" w14:textId="77777777" w:rsidR="00F54ADC" w:rsidRDefault="00F54ADC" w:rsidP="00F54ADC">
      <w:pPr>
        <w:ind w:left="1800"/>
      </w:pPr>
    </w:p>
    <w:p w14:paraId="509876F4" w14:textId="77777777" w:rsidR="00F54ADC" w:rsidRDefault="00F54ADC" w:rsidP="00F54ADC">
      <w:pPr>
        <w:ind w:left="1800"/>
      </w:pPr>
    </w:p>
    <w:p w14:paraId="6DF5BB30" w14:textId="77777777" w:rsidR="00F54ADC" w:rsidRPr="00F54ADC" w:rsidRDefault="00F54ADC" w:rsidP="00F54ADC"/>
    <w:p w14:paraId="6CE04952" w14:textId="77777777" w:rsidR="00361747" w:rsidRDefault="00361747" w:rsidP="00361747">
      <w:pPr>
        <w:ind w:left="0"/>
      </w:pPr>
    </w:p>
    <w:p w14:paraId="4036F3FB" w14:textId="77777777" w:rsidR="0026021E" w:rsidRPr="0026021E" w:rsidRDefault="0026021E" w:rsidP="0026021E"/>
    <w:p w14:paraId="4ADFBE18" w14:textId="77777777" w:rsidR="0026021E" w:rsidRPr="0026021E" w:rsidRDefault="0026021E" w:rsidP="0026021E"/>
    <w:p w14:paraId="7351A7C6" w14:textId="206A57CE" w:rsidR="00A239C1" w:rsidRDefault="00A239C1" w:rsidP="00A239C1">
      <w:pPr>
        <w:pStyle w:val="Heading1"/>
      </w:pPr>
      <w:bookmarkStart w:id="44" w:name="_Toc348078511"/>
      <w:r>
        <w:t xml:space="preserve">Objective </w:t>
      </w:r>
      <w:r w:rsidR="00612D47">
        <w:t>7</w:t>
      </w:r>
      <w:r>
        <w:t>:</w:t>
      </w:r>
      <w:bookmarkEnd w:id="44"/>
    </w:p>
    <w:p w14:paraId="64FFC36B" w14:textId="368CFE6C" w:rsidR="00B3745A" w:rsidRPr="00B3745A" w:rsidRDefault="00B3745A" w:rsidP="00B3745A">
      <w:pPr>
        <w:pStyle w:val="Heading2"/>
      </w:pPr>
      <w:bookmarkStart w:id="45" w:name="_Toc348078512"/>
      <w:r>
        <w:t>Checking a Contact's Status</w:t>
      </w:r>
      <w:bookmarkEnd w:id="45"/>
    </w:p>
    <w:p w14:paraId="7A1A3578" w14:textId="11E20652" w:rsidR="00A239C1" w:rsidRDefault="00C97F33" w:rsidP="00C97F33">
      <w:pPr>
        <w:pStyle w:val="Heading3"/>
      </w:pPr>
      <w:bookmarkStart w:id="46" w:name="_Toc348078513"/>
      <w:r>
        <w:t>Check</w:t>
      </w:r>
      <w:r w:rsidR="00C95A36">
        <w:t>ing</w:t>
      </w:r>
      <w:r>
        <w:t xml:space="preserve"> a Contact's Status</w:t>
      </w:r>
      <w:bookmarkEnd w:id="46"/>
    </w:p>
    <w:p w14:paraId="759C32A0" w14:textId="13EC8E4B" w:rsidR="00B77AF6" w:rsidRDefault="00B77AF6" w:rsidP="00B77AF6">
      <w:pPr>
        <w:pStyle w:val="Heading4"/>
      </w:pPr>
      <w:r>
        <w:t>General</w:t>
      </w:r>
    </w:p>
    <w:p w14:paraId="394619E0" w14:textId="16234F4A" w:rsidR="00F07FE7" w:rsidRDefault="00F07FE7" w:rsidP="00F07FE7">
      <w:r>
        <w:t>To check the status of your Contacts:</w:t>
      </w:r>
    </w:p>
    <w:p w14:paraId="63A59063" w14:textId="2D2D863A" w:rsidR="00F07FE7" w:rsidRDefault="00CF1DE6" w:rsidP="00362A08">
      <w:pPr>
        <w:pStyle w:val="ListParagraph"/>
        <w:numPr>
          <w:ilvl w:val="0"/>
          <w:numId w:val="18"/>
        </w:numPr>
      </w:pPr>
      <w:r>
        <w:t xml:space="preserve">Press </w:t>
      </w:r>
      <w:r w:rsidRPr="00CF1DE6">
        <w:rPr>
          <w:b/>
        </w:rPr>
        <w:t>TAB</w:t>
      </w:r>
      <w:r>
        <w:t xml:space="preserve"> to your </w:t>
      </w:r>
      <w:r w:rsidRPr="00CF1DE6">
        <w:rPr>
          <w:b/>
        </w:rPr>
        <w:t>Recent Contacts</w:t>
      </w:r>
      <w:r>
        <w:t xml:space="preserve"> or </w:t>
      </w:r>
      <w:r w:rsidRPr="00CF1DE6">
        <w:rPr>
          <w:b/>
        </w:rPr>
        <w:t>All Contacts</w:t>
      </w:r>
      <w:r>
        <w:t xml:space="preserve"> list</w:t>
      </w:r>
      <w:r w:rsidR="00AE24CD">
        <w:t xml:space="preserve"> (or any other view that you are currently using)</w:t>
      </w:r>
      <w:r>
        <w:t>.</w:t>
      </w:r>
    </w:p>
    <w:p w14:paraId="0D445297" w14:textId="749F3BE6" w:rsidR="00CF1DE6" w:rsidRDefault="00AE24CD" w:rsidP="00362A08">
      <w:pPr>
        <w:pStyle w:val="ListParagraph"/>
        <w:numPr>
          <w:ilvl w:val="0"/>
          <w:numId w:val="18"/>
        </w:numPr>
      </w:pPr>
      <w:r>
        <w:t xml:space="preserve">Use your </w:t>
      </w:r>
      <w:r w:rsidRPr="00AE24CD">
        <w:rPr>
          <w:b/>
        </w:rPr>
        <w:t>UP</w:t>
      </w:r>
      <w:r>
        <w:t xml:space="preserve"> and </w:t>
      </w:r>
      <w:r w:rsidRPr="00AE24CD">
        <w:rPr>
          <w:b/>
        </w:rPr>
        <w:t>DOWN ARROW KEYS</w:t>
      </w:r>
      <w:r>
        <w:rPr>
          <w:b/>
        </w:rPr>
        <w:t xml:space="preserve"> </w:t>
      </w:r>
      <w:r>
        <w:t>until you hear JAWS announce the name of the person.</w:t>
      </w:r>
    </w:p>
    <w:p w14:paraId="1BC9CA70" w14:textId="44E299AE" w:rsidR="00AE24CD" w:rsidRDefault="00AE24CD" w:rsidP="00362A08">
      <w:pPr>
        <w:pStyle w:val="ListParagraph"/>
        <w:numPr>
          <w:ilvl w:val="0"/>
          <w:numId w:val="18"/>
        </w:numPr>
      </w:pPr>
      <w:r>
        <w:t xml:space="preserve">JAWS will </w:t>
      </w:r>
      <w:r w:rsidR="006D38B1">
        <w:t>say</w:t>
      </w:r>
      <w:r>
        <w:t xml:space="preserve"> the status of the</w:t>
      </w:r>
      <w:r w:rsidR="003D664C">
        <w:t xml:space="preserve"> person twice (Available, Busy, Offline, etc.)</w:t>
      </w:r>
    </w:p>
    <w:p w14:paraId="4C27A563" w14:textId="2761C273" w:rsidR="00B05F11" w:rsidRDefault="00B05F11" w:rsidP="00B05F11">
      <w:pPr>
        <w:pStyle w:val="Heading4"/>
      </w:pPr>
      <w:r w:rsidRPr="00B05F11">
        <w:rPr>
          <w:b w:val="0"/>
          <w:u w:val="single"/>
        </w:rPr>
        <w:t>User Tip</w:t>
      </w:r>
      <w:r w:rsidR="00C874DE">
        <w:rPr>
          <w:b w:val="0"/>
          <w:u w:val="single"/>
        </w:rPr>
        <w:t>s</w:t>
      </w:r>
      <w:r>
        <w:t>:</w:t>
      </w:r>
    </w:p>
    <w:p w14:paraId="2EA0C6FC" w14:textId="6E78EED5" w:rsidR="00F506B8" w:rsidRDefault="00F506B8" w:rsidP="00F506B8">
      <w:r>
        <w:t xml:space="preserve">It may be useful to "Tag" a Contact </w:t>
      </w:r>
      <w:r w:rsidR="008C7AB7">
        <w:t xml:space="preserve">with whom you interact frequently.  You receive audible alerts when a Tagged Contact's status changes to Available or Offline.  To </w:t>
      </w:r>
      <w:r w:rsidR="008C7AB7" w:rsidRPr="000769EB">
        <w:rPr>
          <w:b/>
          <w:u w:val="single"/>
        </w:rPr>
        <w:t>T</w:t>
      </w:r>
      <w:r w:rsidR="008C7AB7" w:rsidRPr="008C7AB7">
        <w:rPr>
          <w:b/>
        </w:rPr>
        <w:t>ag</w:t>
      </w:r>
      <w:r w:rsidR="008C7AB7">
        <w:t xml:space="preserve"> </w:t>
      </w:r>
      <w:r w:rsidR="000769EB">
        <w:t xml:space="preserve">[a Contact] </w:t>
      </w:r>
      <w:r w:rsidR="008C7AB7" w:rsidRPr="008C7AB7">
        <w:rPr>
          <w:b/>
        </w:rPr>
        <w:t>for Status Change Alerts</w:t>
      </w:r>
      <w:r w:rsidR="008C7AB7">
        <w:t>:</w:t>
      </w:r>
    </w:p>
    <w:p w14:paraId="21BB382A" w14:textId="4DD9797A" w:rsidR="00F2767E" w:rsidRDefault="00F2767E" w:rsidP="00362A08">
      <w:pPr>
        <w:pStyle w:val="ListParagraph"/>
        <w:numPr>
          <w:ilvl w:val="0"/>
          <w:numId w:val="22"/>
        </w:numPr>
      </w:pPr>
      <w:r>
        <w:t xml:space="preserve">Select the person from your </w:t>
      </w:r>
      <w:r w:rsidRPr="00F2767E">
        <w:rPr>
          <w:b/>
        </w:rPr>
        <w:t>Contact List</w:t>
      </w:r>
      <w:r>
        <w:t>.</w:t>
      </w:r>
    </w:p>
    <w:p w14:paraId="2B16265F" w14:textId="0BCAD751" w:rsidR="00F2767E" w:rsidRDefault="00F2767E" w:rsidP="00362A08">
      <w:pPr>
        <w:pStyle w:val="ListParagraph"/>
        <w:numPr>
          <w:ilvl w:val="0"/>
          <w:numId w:val="22"/>
        </w:numPr>
      </w:pPr>
      <w:r>
        <w:t xml:space="preserve">Press the </w:t>
      </w:r>
      <w:r w:rsidRPr="00F2767E">
        <w:rPr>
          <w:b/>
        </w:rPr>
        <w:t>APPLICATION KEY</w:t>
      </w:r>
      <w:r>
        <w:t>.</w:t>
      </w:r>
    </w:p>
    <w:p w14:paraId="7FB2F8DE" w14:textId="7005B598" w:rsidR="00F2767E" w:rsidRDefault="00F2767E" w:rsidP="00362A08">
      <w:pPr>
        <w:pStyle w:val="ListParagraph"/>
        <w:numPr>
          <w:ilvl w:val="0"/>
          <w:numId w:val="22"/>
        </w:numPr>
      </w:pPr>
      <w:r>
        <w:t xml:space="preserve">Press </w:t>
      </w:r>
      <w:r w:rsidRPr="00F2767E">
        <w:rPr>
          <w:b/>
        </w:rPr>
        <w:t>T</w:t>
      </w:r>
      <w:r>
        <w:t xml:space="preserve"> or </w:t>
      </w:r>
      <w:r w:rsidRPr="00F2767E">
        <w:rPr>
          <w:b/>
        </w:rPr>
        <w:t>DOWN ARROW</w:t>
      </w:r>
      <w:r>
        <w:t xml:space="preserve"> to </w:t>
      </w:r>
      <w:r w:rsidRPr="00F2767E">
        <w:rPr>
          <w:b/>
          <w:u w:val="single"/>
        </w:rPr>
        <w:t>T</w:t>
      </w:r>
      <w:r w:rsidRPr="00F2767E">
        <w:rPr>
          <w:b/>
        </w:rPr>
        <w:t>ag for Status Change Alerts</w:t>
      </w:r>
      <w:r>
        <w:t xml:space="preserve"> and press </w:t>
      </w:r>
      <w:r w:rsidRPr="00F2767E">
        <w:rPr>
          <w:b/>
        </w:rPr>
        <w:t>ENTER</w:t>
      </w:r>
      <w:r w:rsidRPr="00F2767E">
        <w:t>.</w:t>
      </w:r>
    </w:p>
    <w:p w14:paraId="51F13ACF" w14:textId="01D9378D" w:rsidR="008C7AB7" w:rsidRDefault="00F2767E" w:rsidP="00362A08">
      <w:pPr>
        <w:pStyle w:val="ListParagraph"/>
        <w:numPr>
          <w:ilvl w:val="0"/>
          <w:numId w:val="22"/>
        </w:numPr>
      </w:pPr>
      <w:r>
        <w:t>A tone sounds and JAWS alerts you when the Tagged Contact has become Available or Offline.</w:t>
      </w:r>
    </w:p>
    <w:p w14:paraId="6C6D8F9D" w14:textId="77777777" w:rsidR="00C874DE" w:rsidRDefault="00C874DE" w:rsidP="00C874DE"/>
    <w:p w14:paraId="0534D001" w14:textId="510A1F75" w:rsidR="0093496F" w:rsidRDefault="0093496F" w:rsidP="0093496F">
      <w:pPr>
        <w:pStyle w:val="Heading1"/>
      </w:pPr>
      <w:bookmarkStart w:id="47" w:name="_Toc348078514"/>
      <w:r>
        <w:t xml:space="preserve">objective </w:t>
      </w:r>
      <w:r w:rsidR="00612D47">
        <w:t>8</w:t>
      </w:r>
      <w:r>
        <w:t>:</w:t>
      </w:r>
      <w:bookmarkEnd w:id="47"/>
    </w:p>
    <w:p w14:paraId="5BF4EC38" w14:textId="5E1715E8" w:rsidR="0093496F" w:rsidRDefault="0093496F" w:rsidP="0093496F">
      <w:pPr>
        <w:pStyle w:val="Heading2"/>
      </w:pPr>
      <w:bookmarkStart w:id="48" w:name="_Toc348078515"/>
      <w:r>
        <w:t>Setting Access Levels</w:t>
      </w:r>
      <w:bookmarkEnd w:id="48"/>
    </w:p>
    <w:p w14:paraId="36B03EE5" w14:textId="2269BA53" w:rsidR="0093496F" w:rsidRDefault="0093496F" w:rsidP="0093496F">
      <w:pPr>
        <w:pStyle w:val="Heading3"/>
      </w:pPr>
      <w:bookmarkStart w:id="49" w:name="_Toc348078516"/>
      <w:r>
        <w:t>Setting Access Levels</w:t>
      </w:r>
      <w:bookmarkEnd w:id="49"/>
    </w:p>
    <w:p w14:paraId="59015FDD" w14:textId="384CD692" w:rsidR="00FE3210" w:rsidRDefault="00FE3210" w:rsidP="00FE3210">
      <w:pPr>
        <w:pStyle w:val="Heading4"/>
      </w:pPr>
      <w:r>
        <w:t>General</w:t>
      </w:r>
    </w:p>
    <w:p w14:paraId="76D06DEF" w14:textId="43ADC084" w:rsidR="00FE3210" w:rsidRDefault="00FE3210" w:rsidP="00FE3210">
      <w:r>
        <w:t>Access Levels control the amount of information of information other</w:t>
      </w:r>
      <w:r w:rsidR="0038754B">
        <w:t>s can</w:t>
      </w:r>
      <w:r>
        <w:t xml:space="preserve"> see about you in Office Communicator.  </w:t>
      </w:r>
      <w:r w:rsidR="00254A87">
        <w:t>The Levels of Access are: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  <w:tblCaption w:val="Table 2"/>
        <w:tblDescription w:val="Access Levels"/>
      </w:tblPr>
      <w:tblGrid>
        <w:gridCol w:w="4051"/>
        <w:gridCol w:w="4085"/>
      </w:tblGrid>
      <w:tr w:rsidR="00ED10D6" w14:paraId="7E2B9C74" w14:textId="77777777" w:rsidTr="00305C0F">
        <w:tc>
          <w:tcPr>
            <w:tcW w:w="4788" w:type="dxa"/>
          </w:tcPr>
          <w:p w14:paraId="4CD0CF4D" w14:textId="0B3D3F17" w:rsidR="00305C0F" w:rsidRPr="00ED10D6" w:rsidRDefault="00305C0F" w:rsidP="00ED10D6">
            <w:pPr>
              <w:ind w:left="0"/>
              <w:jc w:val="center"/>
              <w:rPr>
                <w:b/>
              </w:rPr>
            </w:pPr>
            <w:r w:rsidRPr="00ED10D6">
              <w:rPr>
                <w:b/>
              </w:rPr>
              <w:t>Level</w:t>
            </w:r>
          </w:p>
        </w:tc>
        <w:tc>
          <w:tcPr>
            <w:tcW w:w="4788" w:type="dxa"/>
          </w:tcPr>
          <w:p w14:paraId="01ADA8A6" w14:textId="35D01C93" w:rsidR="00305C0F" w:rsidRPr="00ED10D6" w:rsidRDefault="00305C0F" w:rsidP="00ED10D6">
            <w:pPr>
              <w:ind w:left="0"/>
              <w:jc w:val="center"/>
              <w:rPr>
                <w:b/>
              </w:rPr>
            </w:pPr>
            <w:r w:rsidRPr="00ED10D6">
              <w:rPr>
                <w:b/>
              </w:rPr>
              <w:t>Gives Access to:</w:t>
            </w:r>
          </w:p>
        </w:tc>
      </w:tr>
      <w:tr w:rsidR="00ED10D6" w14:paraId="45B4D0A1" w14:textId="77777777" w:rsidTr="00305C0F">
        <w:tc>
          <w:tcPr>
            <w:tcW w:w="4788" w:type="dxa"/>
          </w:tcPr>
          <w:p w14:paraId="6A1DF82A" w14:textId="0A366592" w:rsidR="00305C0F" w:rsidRPr="00ED10D6" w:rsidRDefault="00ED10D6" w:rsidP="00FE3210">
            <w:pPr>
              <w:ind w:left="0"/>
              <w:rPr>
                <w:b/>
              </w:rPr>
            </w:pPr>
            <w:r w:rsidRPr="00ED10D6">
              <w:rPr>
                <w:b/>
              </w:rPr>
              <w:t>P</w:t>
            </w:r>
            <w:r w:rsidRPr="0038754B">
              <w:rPr>
                <w:b/>
                <w:u w:val="single"/>
              </w:rPr>
              <w:t>e</w:t>
            </w:r>
            <w:r w:rsidRPr="00ED10D6">
              <w:rPr>
                <w:b/>
              </w:rPr>
              <w:t>rsonal (E)</w:t>
            </w:r>
          </w:p>
        </w:tc>
        <w:tc>
          <w:tcPr>
            <w:tcW w:w="4788" w:type="dxa"/>
          </w:tcPr>
          <w:p w14:paraId="1AC654ED" w14:textId="6EBE09B3" w:rsidR="00305C0F" w:rsidRDefault="00AB3A1D" w:rsidP="00FE3210">
            <w:pPr>
              <w:ind w:left="0"/>
            </w:pPr>
            <w:r>
              <w:t>A</w:t>
            </w:r>
            <w:r w:rsidR="0038754B">
              <w:t>ll information other than meeting subjects and location.</w:t>
            </w:r>
          </w:p>
        </w:tc>
      </w:tr>
      <w:tr w:rsidR="00ED10D6" w14:paraId="022CC674" w14:textId="77777777" w:rsidTr="00305C0F">
        <w:tc>
          <w:tcPr>
            <w:tcW w:w="4788" w:type="dxa"/>
          </w:tcPr>
          <w:p w14:paraId="44B483BC" w14:textId="43763E77" w:rsidR="00305C0F" w:rsidRPr="00ED10D6" w:rsidRDefault="00ED10D6" w:rsidP="00FE3210">
            <w:pPr>
              <w:ind w:left="0"/>
              <w:rPr>
                <w:b/>
              </w:rPr>
            </w:pPr>
            <w:r w:rsidRPr="0038754B">
              <w:rPr>
                <w:b/>
                <w:u w:val="single"/>
              </w:rPr>
              <w:t>T</w:t>
            </w:r>
            <w:r w:rsidRPr="00ED10D6">
              <w:rPr>
                <w:b/>
              </w:rPr>
              <w:t>eam (T)</w:t>
            </w:r>
          </w:p>
        </w:tc>
        <w:tc>
          <w:tcPr>
            <w:tcW w:w="4788" w:type="dxa"/>
          </w:tcPr>
          <w:p w14:paraId="5C2E9591" w14:textId="38CEB0FB" w:rsidR="00305C0F" w:rsidRDefault="00AB3A1D" w:rsidP="00AB3A1D">
            <w:pPr>
              <w:ind w:left="0"/>
            </w:pPr>
            <w:r>
              <w:t>A</w:t>
            </w:r>
            <w:r w:rsidR="0038754B">
              <w:t>ll business information.</w:t>
            </w:r>
          </w:p>
        </w:tc>
      </w:tr>
      <w:tr w:rsidR="00ED10D6" w14:paraId="0406CC00" w14:textId="77777777" w:rsidTr="00305C0F">
        <w:tc>
          <w:tcPr>
            <w:tcW w:w="4788" w:type="dxa"/>
          </w:tcPr>
          <w:p w14:paraId="0AC5FD67" w14:textId="7A3D5CE5" w:rsidR="00305C0F" w:rsidRPr="00ED10D6" w:rsidRDefault="00ED10D6" w:rsidP="0038754B">
            <w:pPr>
              <w:ind w:left="0"/>
              <w:rPr>
                <w:b/>
              </w:rPr>
            </w:pPr>
            <w:r w:rsidRPr="0038754B">
              <w:rPr>
                <w:b/>
                <w:u w:val="single"/>
              </w:rPr>
              <w:t>C</w:t>
            </w:r>
            <w:r w:rsidRPr="00ED10D6">
              <w:rPr>
                <w:b/>
              </w:rPr>
              <w:t xml:space="preserve">ompany (C) </w:t>
            </w:r>
            <w:r w:rsidR="0038754B">
              <w:rPr>
                <w:b/>
              </w:rPr>
              <w:t xml:space="preserve">- </w:t>
            </w:r>
            <w:r w:rsidR="0038754B" w:rsidRPr="0038754B">
              <w:t>D</w:t>
            </w:r>
            <w:r w:rsidRPr="0038754B">
              <w:t>efault Level</w:t>
            </w:r>
          </w:p>
        </w:tc>
        <w:tc>
          <w:tcPr>
            <w:tcW w:w="4788" w:type="dxa"/>
          </w:tcPr>
          <w:p w14:paraId="689700CE" w14:textId="0590AB35" w:rsidR="00305C0F" w:rsidRDefault="00AB3A1D" w:rsidP="00FE3210">
            <w:pPr>
              <w:ind w:left="0"/>
            </w:pPr>
            <w:r>
              <w:t>W</w:t>
            </w:r>
            <w:r w:rsidR="0038754B">
              <w:t>ork contact information and basic schedule and availability.</w:t>
            </w:r>
          </w:p>
        </w:tc>
      </w:tr>
      <w:tr w:rsidR="00ED10D6" w14:paraId="5651E18F" w14:textId="77777777" w:rsidTr="00305C0F">
        <w:tc>
          <w:tcPr>
            <w:tcW w:w="4788" w:type="dxa"/>
          </w:tcPr>
          <w:p w14:paraId="13CCD925" w14:textId="0498A631" w:rsidR="00305C0F" w:rsidRPr="00ED10D6" w:rsidRDefault="00ED10D6" w:rsidP="00FE3210">
            <w:pPr>
              <w:ind w:left="0"/>
              <w:rPr>
                <w:b/>
              </w:rPr>
            </w:pPr>
            <w:r w:rsidRPr="0038754B">
              <w:rPr>
                <w:b/>
                <w:u w:val="single"/>
              </w:rPr>
              <w:t>P</w:t>
            </w:r>
            <w:r w:rsidRPr="00ED10D6">
              <w:rPr>
                <w:b/>
              </w:rPr>
              <w:t>ublic (P)</w:t>
            </w:r>
          </w:p>
        </w:tc>
        <w:tc>
          <w:tcPr>
            <w:tcW w:w="4788" w:type="dxa"/>
          </w:tcPr>
          <w:p w14:paraId="34B31C4F" w14:textId="6ABE7E07" w:rsidR="00305C0F" w:rsidRDefault="0038754B" w:rsidP="00FE3210">
            <w:pPr>
              <w:ind w:left="0"/>
            </w:pPr>
            <w:r>
              <w:t>Only name and limited availability.</w:t>
            </w:r>
          </w:p>
        </w:tc>
      </w:tr>
      <w:tr w:rsidR="00ED10D6" w14:paraId="14C957E2" w14:textId="77777777" w:rsidTr="00305C0F">
        <w:tc>
          <w:tcPr>
            <w:tcW w:w="4788" w:type="dxa"/>
          </w:tcPr>
          <w:p w14:paraId="1E470324" w14:textId="6F2C6BA2" w:rsidR="00305C0F" w:rsidRPr="00ED10D6" w:rsidRDefault="00ED10D6" w:rsidP="00FE3210">
            <w:pPr>
              <w:ind w:left="0"/>
              <w:rPr>
                <w:b/>
              </w:rPr>
            </w:pPr>
            <w:r w:rsidRPr="0038754B">
              <w:rPr>
                <w:b/>
                <w:u w:val="single"/>
              </w:rPr>
              <w:t>B</w:t>
            </w:r>
            <w:r w:rsidRPr="00ED10D6">
              <w:rPr>
                <w:b/>
              </w:rPr>
              <w:t>locked (B)</w:t>
            </w:r>
          </w:p>
        </w:tc>
        <w:tc>
          <w:tcPr>
            <w:tcW w:w="4788" w:type="dxa"/>
          </w:tcPr>
          <w:p w14:paraId="25504DE7" w14:textId="48A16C91" w:rsidR="00305C0F" w:rsidRDefault="0038754B" w:rsidP="00AB3A1D">
            <w:pPr>
              <w:keepNext/>
              <w:ind w:left="0"/>
            </w:pPr>
            <w:r>
              <w:t>Only</w:t>
            </w:r>
            <w:r w:rsidR="00AB3A1D">
              <w:t xml:space="preserve"> n</w:t>
            </w:r>
            <w:r>
              <w:t>ame and an offline message.  No contact possible.</w:t>
            </w:r>
          </w:p>
        </w:tc>
      </w:tr>
    </w:tbl>
    <w:p w14:paraId="0245199D" w14:textId="706AE8D3" w:rsidR="00305C0F" w:rsidRDefault="0038754B" w:rsidP="0038754B">
      <w:pPr>
        <w:pStyle w:val="Caption"/>
        <w:rPr>
          <w:b w:val="0"/>
        </w:rPr>
      </w:pPr>
      <w:r w:rsidRPr="0038754B">
        <w:rPr>
          <w:b w:val="0"/>
        </w:rPr>
        <w:t xml:space="preserve">Table </w:t>
      </w:r>
      <w:r w:rsidRPr="0038754B">
        <w:rPr>
          <w:b w:val="0"/>
        </w:rPr>
        <w:fldChar w:fldCharType="begin"/>
      </w:r>
      <w:r w:rsidRPr="0038754B">
        <w:rPr>
          <w:b w:val="0"/>
        </w:rPr>
        <w:instrText xml:space="preserve"> SEQ Table \* ARABIC </w:instrText>
      </w:r>
      <w:r w:rsidRPr="0038754B">
        <w:rPr>
          <w:b w:val="0"/>
        </w:rPr>
        <w:fldChar w:fldCharType="separate"/>
      </w:r>
      <w:r w:rsidRPr="0038754B">
        <w:rPr>
          <w:b w:val="0"/>
          <w:noProof/>
        </w:rPr>
        <w:t>2</w:t>
      </w:r>
      <w:r w:rsidRPr="0038754B">
        <w:rPr>
          <w:b w:val="0"/>
        </w:rPr>
        <w:fldChar w:fldCharType="end"/>
      </w:r>
      <w:r w:rsidRPr="0038754B">
        <w:rPr>
          <w:b w:val="0"/>
        </w:rPr>
        <w:t>:  Access Levels</w:t>
      </w:r>
    </w:p>
    <w:p w14:paraId="7BBF7186" w14:textId="2D83114D" w:rsidR="0038754B" w:rsidRDefault="0038754B" w:rsidP="0038754B">
      <w:r>
        <w:t>To set or change the level of a contact's access:</w:t>
      </w:r>
    </w:p>
    <w:p w14:paraId="587DC422" w14:textId="00D6594B" w:rsidR="004419CA" w:rsidRDefault="00AB3A1D" w:rsidP="00E54FE0">
      <w:pPr>
        <w:pStyle w:val="ListParagraph"/>
        <w:numPr>
          <w:ilvl w:val="0"/>
          <w:numId w:val="24"/>
        </w:numPr>
      </w:pPr>
      <w:r>
        <w:t xml:space="preserve">Select the person in your </w:t>
      </w:r>
      <w:r w:rsidRPr="00AB3A1D">
        <w:rPr>
          <w:b/>
        </w:rPr>
        <w:t>Contact List</w:t>
      </w:r>
      <w:r>
        <w:t>.</w:t>
      </w:r>
    </w:p>
    <w:p w14:paraId="2B052E84" w14:textId="3A2C55D5" w:rsidR="00AB3A1D" w:rsidRDefault="00AB3A1D" w:rsidP="00E54FE0">
      <w:pPr>
        <w:pStyle w:val="ListParagraph"/>
        <w:numPr>
          <w:ilvl w:val="0"/>
          <w:numId w:val="24"/>
        </w:numPr>
      </w:pPr>
      <w:r>
        <w:t xml:space="preserve">Press the </w:t>
      </w:r>
      <w:r w:rsidRPr="00AB3A1D">
        <w:rPr>
          <w:b/>
        </w:rPr>
        <w:t>APPLICATION KEY</w:t>
      </w:r>
      <w:r>
        <w:t>.</w:t>
      </w:r>
    </w:p>
    <w:p w14:paraId="51E5A013" w14:textId="368315DD" w:rsidR="00AB3A1D" w:rsidRDefault="00AB3A1D" w:rsidP="00E54FE0">
      <w:pPr>
        <w:pStyle w:val="ListParagraph"/>
        <w:numPr>
          <w:ilvl w:val="0"/>
          <w:numId w:val="24"/>
        </w:numPr>
      </w:pPr>
      <w:r>
        <w:t xml:space="preserve">Press </w:t>
      </w:r>
      <w:r w:rsidRPr="00EB52BB">
        <w:rPr>
          <w:b/>
        </w:rPr>
        <w:t>L</w:t>
      </w:r>
      <w:r>
        <w:t xml:space="preserve"> or </w:t>
      </w:r>
      <w:r w:rsidRPr="00EB52BB">
        <w:rPr>
          <w:b/>
        </w:rPr>
        <w:t>DOWN ARROW</w:t>
      </w:r>
      <w:r>
        <w:t xml:space="preserve"> to </w:t>
      </w:r>
      <w:r w:rsidRPr="00EB52BB">
        <w:rPr>
          <w:b/>
        </w:rPr>
        <w:t xml:space="preserve">Change </w:t>
      </w:r>
      <w:r w:rsidRPr="00EB52BB">
        <w:rPr>
          <w:b/>
          <w:u w:val="single"/>
        </w:rPr>
        <w:t>L</w:t>
      </w:r>
      <w:r w:rsidRPr="00EB52BB">
        <w:rPr>
          <w:b/>
        </w:rPr>
        <w:t>evel of Access</w:t>
      </w:r>
      <w:r>
        <w:t xml:space="preserve"> and press </w:t>
      </w:r>
      <w:r w:rsidRPr="00EB52BB">
        <w:rPr>
          <w:b/>
        </w:rPr>
        <w:t>ENTER</w:t>
      </w:r>
      <w:r>
        <w:t>.</w:t>
      </w:r>
    </w:p>
    <w:p w14:paraId="64D7FA31" w14:textId="3B37FF00" w:rsidR="00B05F11" w:rsidRDefault="00EB52BB" w:rsidP="00E54FE0">
      <w:pPr>
        <w:pStyle w:val="ListParagraph"/>
        <w:numPr>
          <w:ilvl w:val="0"/>
          <w:numId w:val="24"/>
        </w:numPr>
      </w:pPr>
      <w:r>
        <w:t xml:space="preserve">Enter the </w:t>
      </w:r>
      <w:r w:rsidR="00047A5A">
        <w:t xml:space="preserve">Hotkey </w:t>
      </w:r>
      <w:r>
        <w:t xml:space="preserve">(letter in parenthesis) shown in the table above or use your </w:t>
      </w:r>
      <w:r w:rsidRPr="003D1AA8">
        <w:rPr>
          <w:b/>
        </w:rPr>
        <w:t>UP</w:t>
      </w:r>
      <w:r>
        <w:t xml:space="preserve"> and </w:t>
      </w:r>
      <w:r w:rsidRPr="003D1AA8">
        <w:rPr>
          <w:b/>
        </w:rPr>
        <w:t>DOWN ARROW KEYS</w:t>
      </w:r>
      <w:r>
        <w:t xml:space="preserve"> to select the Access Level and press </w:t>
      </w:r>
      <w:r w:rsidRPr="003D1AA8">
        <w:rPr>
          <w:b/>
        </w:rPr>
        <w:t>ENTER</w:t>
      </w:r>
      <w:r>
        <w:t>.</w:t>
      </w:r>
    </w:p>
    <w:p w14:paraId="7E05EA9E" w14:textId="6EB732BD" w:rsidR="00C874DE" w:rsidRDefault="00C874DE" w:rsidP="00C874DE">
      <w:pPr>
        <w:pStyle w:val="Heading4"/>
      </w:pPr>
      <w:r w:rsidRPr="00C874DE">
        <w:rPr>
          <w:u w:val="single"/>
        </w:rPr>
        <w:t>User Tip</w:t>
      </w:r>
      <w:r w:rsidR="008273A6">
        <w:rPr>
          <w:u w:val="single"/>
        </w:rPr>
        <w:t>s</w:t>
      </w:r>
      <w:r>
        <w:t>:</w:t>
      </w:r>
    </w:p>
    <w:p w14:paraId="34892075" w14:textId="5900EC6A" w:rsidR="00C874DE" w:rsidRDefault="00C874DE" w:rsidP="00C874DE">
      <w:r>
        <w:t>To change the way your Contacts are organized:</w:t>
      </w:r>
    </w:p>
    <w:p w14:paraId="137A8A55" w14:textId="73317F5B" w:rsidR="00C874DE" w:rsidRDefault="00C874DE" w:rsidP="00E54FE0">
      <w:pPr>
        <w:pStyle w:val="ListParagraph"/>
        <w:numPr>
          <w:ilvl w:val="0"/>
          <w:numId w:val="27"/>
        </w:numPr>
      </w:pPr>
      <w:r>
        <w:t xml:space="preserve">Tab to the </w:t>
      </w:r>
      <w:r w:rsidRPr="00C874DE">
        <w:rPr>
          <w:b/>
        </w:rPr>
        <w:t>View Options Button</w:t>
      </w:r>
      <w:r>
        <w:t>.</w:t>
      </w:r>
    </w:p>
    <w:p w14:paraId="4CEFBC5F" w14:textId="67CABD0E" w:rsidR="00C874DE" w:rsidRDefault="00C874DE" w:rsidP="00E54FE0">
      <w:pPr>
        <w:pStyle w:val="ListParagraph"/>
        <w:numPr>
          <w:ilvl w:val="0"/>
          <w:numId w:val="27"/>
        </w:numPr>
      </w:pPr>
      <w:r>
        <w:t xml:space="preserve">Press </w:t>
      </w:r>
      <w:r w:rsidRPr="00C874DE">
        <w:rPr>
          <w:b/>
        </w:rPr>
        <w:t>SPACEBAR</w:t>
      </w:r>
      <w:r>
        <w:t>.</w:t>
      </w:r>
    </w:p>
    <w:p w14:paraId="67C3ABCF" w14:textId="3604DDB6" w:rsidR="00C874DE" w:rsidRDefault="00C874DE" w:rsidP="00E54FE0">
      <w:pPr>
        <w:pStyle w:val="ListParagraph"/>
        <w:numPr>
          <w:ilvl w:val="0"/>
          <w:numId w:val="27"/>
        </w:numPr>
      </w:pPr>
      <w:r>
        <w:t>Select one of the three options to organize your Contacts by:</w:t>
      </w:r>
    </w:p>
    <w:p w14:paraId="26DBEFF1" w14:textId="07099D14" w:rsidR="00C874DE" w:rsidRPr="009D4C7B" w:rsidRDefault="00C874DE" w:rsidP="00E54FE0">
      <w:pPr>
        <w:pStyle w:val="ListParagraph"/>
        <w:numPr>
          <w:ilvl w:val="1"/>
          <w:numId w:val="28"/>
        </w:numPr>
        <w:rPr>
          <w:b/>
        </w:rPr>
      </w:pPr>
      <w:r w:rsidRPr="009D4C7B">
        <w:rPr>
          <w:b/>
          <w:u w:val="single"/>
        </w:rPr>
        <w:t>C</w:t>
      </w:r>
      <w:r w:rsidRPr="009D4C7B">
        <w:rPr>
          <w:b/>
        </w:rPr>
        <w:t>ontact List</w:t>
      </w:r>
      <w:r w:rsidR="00260DE6" w:rsidRPr="009D4C7B">
        <w:rPr>
          <w:b/>
        </w:rPr>
        <w:t xml:space="preserve"> (C)</w:t>
      </w:r>
    </w:p>
    <w:p w14:paraId="035E3CEB" w14:textId="2BE7FF9F" w:rsidR="00C874DE" w:rsidRPr="009D4C7B" w:rsidRDefault="00C874DE" w:rsidP="00E54FE0">
      <w:pPr>
        <w:pStyle w:val="ListParagraph"/>
        <w:numPr>
          <w:ilvl w:val="1"/>
          <w:numId w:val="28"/>
        </w:numPr>
        <w:rPr>
          <w:b/>
        </w:rPr>
      </w:pPr>
      <w:r w:rsidRPr="009D4C7B">
        <w:rPr>
          <w:b/>
        </w:rPr>
        <w:t xml:space="preserve">Access </w:t>
      </w:r>
      <w:r w:rsidRPr="009D4C7B">
        <w:rPr>
          <w:b/>
          <w:u w:val="single"/>
        </w:rPr>
        <w:t>L</w:t>
      </w:r>
      <w:r w:rsidRPr="009D4C7B">
        <w:rPr>
          <w:b/>
        </w:rPr>
        <w:t>evels</w:t>
      </w:r>
      <w:r w:rsidR="00260DE6" w:rsidRPr="009D4C7B">
        <w:rPr>
          <w:b/>
        </w:rPr>
        <w:t xml:space="preserve"> (L)</w:t>
      </w:r>
    </w:p>
    <w:p w14:paraId="1491A963" w14:textId="03DBF8C8" w:rsidR="00C874DE" w:rsidRPr="009D4C7B" w:rsidRDefault="00C874DE" w:rsidP="00E54FE0">
      <w:pPr>
        <w:pStyle w:val="ListParagraph"/>
        <w:numPr>
          <w:ilvl w:val="1"/>
          <w:numId w:val="28"/>
        </w:numPr>
        <w:rPr>
          <w:b/>
        </w:rPr>
      </w:pPr>
      <w:r w:rsidRPr="009D4C7B">
        <w:rPr>
          <w:b/>
          <w:u w:val="single"/>
        </w:rPr>
        <w:t>T</w:t>
      </w:r>
      <w:r w:rsidRPr="009D4C7B">
        <w:rPr>
          <w:b/>
        </w:rPr>
        <w:t>agged Contacts</w:t>
      </w:r>
      <w:r w:rsidR="00260DE6" w:rsidRPr="009D4C7B">
        <w:rPr>
          <w:b/>
        </w:rPr>
        <w:t xml:space="preserve"> (T)</w:t>
      </w:r>
    </w:p>
    <w:p w14:paraId="45B38AFE" w14:textId="0390DBA1" w:rsidR="009D4C7B" w:rsidRDefault="009D4C7B" w:rsidP="00E54FE0">
      <w:pPr>
        <w:pStyle w:val="ListParagraph"/>
        <w:numPr>
          <w:ilvl w:val="0"/>
          <w:numId w:val="27"/>
        </w:numPr>
      </w:pPr>
      <w:r>
        <w:t xml:space="preserve">Press </w:t>
      </w:r>
      <w:r w:rsidRPr="009D4C7B">
        <w:rPr>
          <w:b/>
        </w:rPr>
        <w:t>ENTER</w:t>
      </w:r>
      <w:r>
        <w:t>.</w:t>
      </w:r>
    </w:p>
    <w:p w14:paraId="05225E4C" w14:textId="0ACAF9F8" w:rsidR="008273A6" w:rsidRDefault="008273A6" w:rsidP="008273A6"/>
    <w:p w14:paraId="17E5C611" w14:textId="77777777" w:rsidR="008273A6" w:rsidRPr="009D4C7B" w:rsidRDefault="008273A6" w:rsidP="008273A6"/>
    <w:p w14:paraId="3711101E" w14:textId="77777777" w:rsidR="009D4C7B" w:rsidRDefault="009D4C7B" w:rsidP="009D4C7B">
      <w:pPr>
        <w:pStyle w:val="ListParagraph"/>
        <w:ind w:left="2880"/>
        <w:rPr>
          <w:b/>
        </w:rPr>
      </w:pPr>
    </w:p>
    <w:p w14:paraId="73BA70AC" w14:textId="77777777" w:rsidR="00C874DE" w:rsidRPr="00C874DE" w:rsidRDefault="00C874DE" w:rsidP="00C874DE"/>
    <w:p w14:paraId="3B48F647" w14:textId="77777777" w:rsidR="00C874DE" w:rsidRPr="00C874DE" w:rsidRDefault="00C874DE" w:rsidP="00C874DE"/>
    <w:p w14:paraId="2B3EB771" w14:textId="77777777" w:rsidR="00C874DE" w:rsidRPr="00F07FE7" w:rsidRDefault="00C874DE" w:rsidP="00C874DE"/>
    <w:p w14:paraId="3BE197C2" w14:textId="59FD6153" w:rsidR="00F07FE7" w:rsidRPr="00B77AF6" w:rsidRDefault="00F07FE7" w:rsidP="00F07FE7">
      <w:pPr>
        <w:ind w:left="0"/>
      </w:pPr>
    </w:p>
    <w:p w14:paraId="1D892DB3" w14:textId="332BAB24" w:rsidR="00C95A36" w:rsidRDefault="00C95A36" w:rsidP="00C95A36">
      <w:pPr>
        <w:pStyle w:val="Heading1"/>
      </w:pPr>
      <w:bookmarkStart w:id="50" w:name="_Toc348078517"/>
      <w:r>
        <w:t xml:space="preserve">Objective </w:t>
      </w:r>
      <w:r w:rsidR="00612D47">
        <w:t>9</w:t>
      </w:r>
      <w:r>
        <w:t>:</w:t>
      </w:r>
      <w:bookmarkEnd w:id="50"/>
    </w:p>
    <w:p w14:paraId="6765C22E" w14:textId="64B2B329" w:rsidR="00B3745A" w:rsidRPr="00B3745A" w:rsidRDefault="00B3745A" w:rsidP="00B3745A">
      <w:pPr>
        <w:pStyle w:val="Heading2"/>
      </w:pPr>
      <w:bookmarkStart w:id="51" w:name="_Toc348078518"/>
      <w:r>
        <w:t>Adding a Group</w:t>
      </w:r>
      <w:r w:rsidR="003D1AA8">
        <w:t xml:space="preserve">, </w:t>
      </w:r>
      <w:r w:rsidR="00A552F9">
        <w:t xml:space="preserve">Adding Contacts to a Group, </w:t>
      </w:r>
      <w:r w:rsidR="003D1AA8">
        <w:t>S</w:t>
      </w:r>
      <w:r w:rsidR="0093496F">
        <w:t>ending an Instant Message to a Group</w:t>
      </w:r>
      <w:r w:rsidR="00A552F9">
        <w:t>, and Removing a Group</w:t>
      </w:r>
      <w:bookmarkEnd w:id="51"/>
    </w:p>
    <w:p w14:paraId="241A941B" w14:textId="3DFEBDF9" w:rsidR="00C95A36" w:rsidRDefault="00C95A36" w:rsidP="00C95A36">
      <w:pPr>
        <w:pStyle w:val="Heading3"/>
      </w:pPr>
      <w:bookmarkStart w:id="52" w:name="_Toc348078519"/>
      <w:r>
        <w:t>Adding a Group</w:t>
      </w:r>
      <w:bookmarkEnd w:id="52"/>
    </w:p>
    <w:p w14:paraId="5C64536B" w14:textId="54C395CD" w:rsidR="0093496F" w:rsidRDefault="0093496F" w:rsidP="0093496F">
      <w:pPr>
        <w:pStyle w:val="Heading4"/>
      </w:pPr>
      <w:r>
        <w:t>General</w:t>
      </w:r>
    </w:p>
    <w:p w14:paraId="554F999C" w14:textId="1CC70E06" w:rsidR="00A76898" w:rsidRDefault="00A76898" w:rsidP="00A76898">
      <w:r>
        <w:t xml:space="preserve">Groups are an easy way to organize your Contacts for </w:t>
      </w:r>
      <w:r w:rsidR="005F6FCB">
        <w:t>more efficient</w:t>
      </w:r>
      <w:r>
        <w:t xml:space="preserve"> use; for example, setting up a Group for all of the members of a project team.  </w:t>
      </w:r>
      <w:r w:rsidR="00FB67D2">
        <w:t>This feature allows you to send an Instant Message to all members of the Group, rather than sending individual Instant Messages to each member</w:t>
      </w:r>
      <w:r w:rsidR="006949A1">
        <w:t>.</w:t>
      </w:r>
      <w:r w:rsidR="00FB67D2">
        <w:t xml:space="preserve">  To set up a Group:</w:t>
      </w:r>
    </w:p>
    <w:p w14:paraId="6453D6DD" w14:textId="68D362EA" w:rsidR="00FB67D2" w:rsidRDefault="00861C14" w:rsidP="00E54FE0">
      <w:pPr>
        <w:pStyle w:val="ListParagraph"/>
        <w:numPr>
          <w:ilvl w:val="0"/>
          <w:numId w:val="25"/>
        </w:numPr>
      </w:pPr>
      <w:r>
        <w:t xml:space="preserve">Press </w:t>
      </w:r>
      <w:r w:rsidRPr="00861C14">
        <w:rPr>
          <w:b/>
        </w:rPr>
        <w:t xml:space="preserve">ALT + </w:t>
      </w:r>
      <w:r w:rsidR="000E4FD9">
        <w:rPr>
          <w:b/>
        </w:rPr>
        <w:t>C</w:t>
      </w:r>
      <w:r>
        <w:t xml:space="preserve"> to access the </w:t>
      </w:r>
      <w:r w:rsidR="000E4FD9">
        <w:rPr>
          <w:b/>
          <w:u w:val="single"/>
        </w:rPr>
        <w:t>C</w:t>
      </w:r>
      <w:r w:rsidR="000E4FD9" w:rsidRPr="000E4FD9">
        <w:rPr>
          <w:b/>
        </w:rPr>
        <w:t>ontext</w:t>
      </w:r>
      <w:r w:rsidRPr="00861C14">
        <w:rPr>
          <w:b/>
        </w:rPr>
        <w:t xml:space="preserve"> </w:t>
      </w:r>
      <w:r>
        <w:t>menu.</w:t>
      </w:r>
    </w:p>
    <w:p w14:paraId="2DB587A2" w14:textId="74B35571" w:rsidR="00861C14" w:rsidRDefault="000E4FD9" w:rsidP="00E54FE0">
      <w:pPr>
        <w:pStyle w:val="ListParagraph"/>
        <w:numPr>
          <w:ilvl w:val="0"/>
          <w:numId w:val="25"/>
        </w:numPr>
      </w:pPr>
      <w:r>
        <w:t xml:space="preserve">Press </w:t>
      </w:r>
      <w:r w:rsidRPr="000E4FD9">
        <w:rPr>
          <w:b/>
        </w:rPr>
        <w:t>T</w:t>
      </w:r>
      <w:r>
        <w:t xml:space="preserve"> or </w:t>
      </w:r>
      <w:r w:rsidRPr="000E4FD9">
        <w:rPr>
          <w:b/>
        </w:rPr>
        <w:t>DOWN ARROW</w:t>
      </w:r>
      <w:r>
        <w:t xml:space="preserve"> to the </w:t>
      </w:r>
      <w:r w:rsidRPr="000E4FD9">
        <w:rPr>
          <w:b/>
          <w:u w:val="single"/>
        </w:rPr>
        <w:t>T</w:t>
      </w:r>
      <w:r w:rsidRPr="000E4FD9">
        <w:rPr>
          <w:b/>
        </w:rPr>
        <w:t>ools</w:t>
      </w:r>
      <w:r>
        <w:t xml:space="preserve"> menu and press </w:t>
      </w:r>
      <w:r w:rsidRPr="000E4FD9">
        <w:rPr>
          <w:b/>
        </w:rPr>
        <w:t>ENTER</w:t>
      </w:r>
      <w:r>
        <w:t>.</w:t>
      </w:r>
    </w:p>
    <w:p w14:paraId="1EE1C996" w14:textId="2F12B14C" w:rsidR="000E4FD9" w:rsidRDefault="000E4FD9" w:rsidP="00E54FE0">
      <w:pPr>
        <w:pStyle w:val="ListParagraph"/>
        <w:numPr>
          <w:ilvl w:val="0"/>
          <w:numId w:val="25"/>
        </w:numPr>
      </w:pPr>
      <w:r>
        <w:t xml:space="preserve">Press </w:t>
      </w:r>
      <w:r>
        <w:rPr>
          <w:b/>
        </w:rPr>
        <w:t>N</w:t>
      </w:r>
      <w:r w:rsidRPr="000E4FD9">
        <w:rPr>
          <w:b/>
        </w:rPr>
        <w:t xml:space="preserve"> </w:t>
      </w:r>
      <w:r>
        <w:t xml:space="preserve">or </w:t>
      </w:r>
      <w:r w:rsidRPr="000E4FD9">
        <w:rPr>
          <w:b/>
        </w:rPr>
        <w:t>DOWN ARROW</w:t>
      </w:r>
      <w:r>
        <w:t xml:space="preserve"> to </w:t>
      </w:r>
      <w:r w:rsidRPr="000E4FD9">
        <w:rPr>
          <w:b/>
        </w:rPr>
        <w:t xml:space="preserve">Create a </w:t>
      </w:r>
      <w:r w:rsidRPr="000E4FD9">
        <w:rPr>
          <w:b/>
          <w:u w:val="single"/>
        </w:rPr>
        <w:t>N</w:t>
      </w:r>
      <w:r w:rsidRPr="000E4FD9">
        <w:rPr>
          <w:b/>
        </w:rPr>
        <w:t>ew Group</w:t>
      </w:r>
      <w:r>
        <w:t xml:space="preserve"> and press </w:t>
      </w:r>
      <w:r w:rsidRPr="000E4FD9">
        <w:rPr>
          <w:b/>
        </w:rPr>
        <w:t>ENTER</w:t>
      </w:r>
      <w:r>
        <w:t>.</w:t>
      </w:r>
    </w:p>
    <w:p w14:paraId="1AE53CA4" w14:textId="23F8860A" w:rsidR="000E4FD9" w:rsidRDefault="000E4FD9" w:rsidP="00E54FE0">
      <w:pPr>
        <w:pStyle w:val="ListParagraph"/>
        <w:numPr>
          <w:ilvl w:val="0"/>
          <w:numId w:val="25"/>
        </w:numPr>
      </w:pPr>
      <w:r>
        <w:t xml:space="preserve">A </w:t>
      </w:r>
      <w:r w:rsidR="00A552F9" w:rsidRPr="00A552F9">
        <w:rPr>
          <w:b/>
        </w:rPr>
        <w:t>N</w:t>
      </w:r>
      <w:r w:rsidRPr="00A552F9">
        <w:rPr>
          <w:b/>
        </w:rPr>
        <w:t>ew Group</w:t>
      </w:r>
      <w:r>
        <w:t xml:space="preserve"> heading appears in your </w:t>
      </w:r>
      <w:r w:rsidRPr="000E4FD9">
        <w:rPr>
          <w:b/>
        </w:rPr>
        <w:t>Contacts</w:t>
      </w:r>
      <w:r w:rsidR="00A552F9">
        <w:t xml:space="preserve"> list and appears as selected text.</w:t>
      </w:r>
    </w:p>
    <w:p w14:paraId="7093F9AF" w14:textId="6227068E" w:rsidR="000E4FD9" w:rsidRDefault="000E4FD9" w:rsidP="00E54FE0">
      <w:pPr>
        <w:pStyle w:val="ListParagraph"/>
        <w:numPr>
          <w:ilvl w:val="0"/>
          <w:numId w:val="25"/>
        </w:numPr>
      </w:pPr>
      <w:r>
        <w:t>Type a new name for the Group.</w:t>
      </w:r>
    </w:p>
    <w:p w14:paraId="0E335D11" w14:textId="638602BB" w:rsidR="000E4FD9" w:rsidRDefault="000E4FD9" w:rsidP="00E54FE0">
      <w:pPr>
        <w:pStyle w:val="ListParagraph"/>
        <w:numPr>
          <w:ilvl w:val="0"/>
          <w:numId w:val="25"/>
        </w:numPr>
      </w:pPr>
      <w:r>
        <w:t xml:space="preserve">Press </w:t>
      </w:r>
      <w:r w:rsidRPr="000E4FD9">
        <w:rPr>
          <w:b/>
        </w:rPr>
        <w:t>ENTER</w:t>
      </w:r>
      <w:r>
        <w:t>.</w:t>
      </w:r>
    </w:p>
    <w:p w14:paraId="0C8FD803" w14:textId="6A1CA5CB" w:rsidR="00A552F9" w:rsidRDefault="00055511" w:rsidP="00A552F9">
      <w:pPr>
        <w:pStyle w:val="Heading3"/>
      </w:pPr>
      <w:bookmarkStart w:id="53" w:name="_Toc348078520"/>
      <w:r>
        <w:t>Adding a Contact to a Group</w:t>
      </w:r>
      <w:bookmarkEnd w:id="53"/>
    </w:p>
    <w:p w14:paraId="17D9EC4D" w14:textId="2119A032" w:rsidR="00A552F9" w:rsidRDefault="00A552F9" w:rsidP="00A552F9">
      <w:pPr>
        <w:pStyle w:val="Heading4"/>
      </w:pPr>
      <w:r>
        <w:t>General</w:t>
      </w:r>
    </w:p>
    <w:p w14:paraId="6F234FD7" w14:textId="38BAD55B" w:rsidR="00A552F9" w:rsidRDefault="00A552F9" w:rsidP="00A552F9">
      <w:r>
        <w:t>To add a Contact to a Group:</w:t>
      </w:r>
    </w:p>
    <w:p w14:paraId="7297CD43" w14:textId="1DA30CED" w:rsidR="00A552F9" w:rsidRDefault="00055511" w:rsidP="00BF75E8">
      <w:pPr>
        <w:pStyle w:val="ListParagraph"/>
        <w:numPr>
          <w:ilvl w:val="0"/>
          <w:numId w:val="31"/>
        </w:numPr>
      </w:pPr>
      <w:r>
        <w:t xml:space="preserve">Select the person from your </w:t>
      </w:r>
      <w:r w:rsidRPr="00C71C56">
        <w:rPr>
          <w:b/>
        </w:rPr>
        <w:t>C</w:t>
      </w:r>
      <w:r w:rsidR="00D678EC">
        <w:rPr>
          <w:b/>
        </w:rPr>
        <w:t>ontact</w:t>
      </w:r>
      <w:r w:rsidRPr="00C71C56">
        <w:rPr>
          <w:b/>
        </w:rPr>
        <w:t xml:space="preserve"> List</w:t>
      </w:r>
      <w:r>
        <w:t>.</w:t>
      </w:r>
    </w:p>
    <w:p w14:paraId="76CB477B" w14:textId="0892BA9B" w:rsidR="00055511" w:rsidRDefault="00055511" w:rsidP="00BF75E8">
      <w:pPr>
        <w:pStyle w:val="ListParagraph"/>
        <w:numPr>
          <w:ilvl w:val="0"/>
          <w:numId w:val="31"/>
        </w:numPr>
      </w:pPr>
      <w:r>
        <w:t xml:space="preserve">Press the </w:t>
      </w:r>
      <w:r w:rsidRPr="00C71C56">
        <w:rPr>
          <w:b/>
        </w:rPr>
        <w:t>APPLICATION KEY</w:t>
      </w:r>
      <w:r>
        <w:t>.</w:t>
      </w:r>
    </w:p>
    <w:p w14:paraId="000D7B25" w14:textId="6DFD630D" w:rsidR="00055511" w:rsidRDefault="00C71C56" w:rsidP="00BF75E8">
      <w:pPr>
        <w:pStyle w:val="ListParagraph"/>
        <w:numPr>
          <w:ilvl w:val="0"/>
          <w:numId w:val="31"/>
        </w:numPr>
      </w:pPr>
      <w:r>
        <w:t xml:space="preserve">Press </w:t>
      </w:r>
      <w:r w:rsidRPr="00C71C56">
        <w:rPr>
          <w:b/>
        </w:rPr>
        <w:t>A</w:t>
      </w:r>
      <w:r>
        <w:t xml:space="preserve"> or </w:t>
      </w:r>
      <w:r w:rsidRPr="00C71C56">
        <w:rPr>
          <w:b/>
        </w:rPr>
        <w:t>DOWN ARROW</w:t>
      </w:r>
      <w:r>
        <w:t xml:space="preserve"> to </w:t>
      </w:r>
      <w:r w:rsidRPr="00C71C56">
        <w:rPr>
          <w:b/>
          <w:u w:val="single"/>
        </w:rPr>
        <w:t>A</w:t>
      </w:r>
      <w:r w:rsidRPr="00C71C56">
        <w:rPr>
          <w:b/>
        </w:rPr>
        <w:t>dd to Contact List</w:t>
      </w:r>
      <w:r>
        <w:t xml:space="preserve"> and press </w:t>
      </w:r>
      <w:r w:rsidRPr="00C71C56">
        <w:rPr>
          <w:b/>
        </w:rPr>
        <w:t>ENTER</w:t>
      </w:r>
      <w:r>
        <w:t>.</w:t>
      </w:r>
    </w:p>
    <w:p w14:paraId="2387EBD2" w14:textId="156220FE" w:rsidR="00055511" w:rsidRDefault="00055511" w:rsidP="00BF75E8">
      <w:pPr>
        <w:pStyle w:val="ListParagraph"/>
        <w:numPr>
          <w:ilvl w:val="0"/>
          <w:numId w:val="31"/>
        </w:numPr>
      </w:pPr>
      <w:r>
        <w:t xml:space="preserve">Use your </w:t>
      </w:r>
      <w:r w:rsidRPr="00C71C56">
        <w:rPr>
          <w:b/>
        </w:rPr>
        <w:t>UP</w:t>
      </w:r>
      <w:r>
        <w:t xml:space="preserve"> or </w:t>
      </w:r>
      <w:r w:rsidRPr="00C71C56">
        <w:rPr>
          <w:b/>
        </w:rPr>
        <w:t>DOWN ARROW KEYS</w:t>
      </w:r>
      <w:r>
        <w:t xml:space="preserve"> to select the Group to which you want the Contact added.</w:t>
      </w:r>
    </w:p>
    <w:p w14:paraId="0E6EC04A" w14:textId="77777777" w:rsidR="00737869" w:rsidRDefault="00055511" w:rsidP="00BF75E8">
      <w:pPr>
        <w:pStyle w:val="ListParagraph"/>
        <w:numPr>
          <w:ilvl w:val="0"/>
          <w:numId w:val="31"/>
        </w:numPr>
      </w:pPr>
      <w:r>
        <w:t xml:space="preserve">Press </w:t>
      </w:r>
      <w:r w:rsidRPr="00737869">
        <w:rPr>
          <w:b/>
        </w:rPr>
        <w:t>ENTER</w:t>
      </w:r>
      <w:r>
        <w:t>.</w:t>
      </w:r>
    </w:p>
    <w:p w14:paraId="02AB12CD" w14:textId="37328F83" w:rsidR="00737869" w:rsidRDefault="00737869" w:rsidP="00737869">
      <w:pPr>
        <w:pStyle w:val="Heading4"/>
      </w:pPr>
      <w:r w:rsidRPr="00737869">
        <w:rPr>
          <w:b w:val="0"/>
          <w:u w:val="single"/>
        </w:rPr>
        <w:t>User Tip</w:t>
      </w:r>
      <w:r>
        <w:t>:</w:t>
      </w:r>
    </w:p>
    <w:p w14:paraId="1FDC4CE4" w14:textId="7C768B10" w:rsidR="00737869" w:rsidRPr="00737869" w:rsidRDefault="00737869" w:rsidP="00737869">
      <w:r>
        <w:t xml:space="preserve">To remove someone from a Group, select the Contact in the Group and press </w:t>
      </w:r>
      <w:r w:rsidRPr="00737869">
        <w:rPr>
          <w:b/>
        </w:rPr>
        <w:t>DELETE</w:t>
      </w:r>
      <w:r w:rsidR="000407A9">
        <w:t xml:space="preserve"> or press </w:t>
      </w:r>
      <w:r w:rsidR="000407A9" w:rsidRPr="00F54ADC">
        <w:rPr>
          <w:b/>
        </w:rPr>
        <w:t>SHIFT + DELETE</w:t>
      </w:r>
      <w:r w:rsidR="000407A9">
        <w:t xml:space="preserve"> and then press </w:t>
      </w:r>
      <w:r w:rsidR="000407A9" w:rsidRPr="00F54ADC">
        <w:rPr>
          <w:b/>
        </w:rPr>
        <w:t>Y</w:t>
      </w:r>
      <w:r w:rsidR="000407A9">
        <w:t xml:space="preserve"> for Yes when the </w:t>
      </w:r>
      <w:r w:rsidR="000407A9" w:rsidRPr="0045088F">
        <w:rPr>
          <w:b/>
        </w:rPr>
        <w:t>Office Communicator 2007</w:t>
      </w:r>
      <w:r w:rsidR="000407A9">
        <w:t xml:space="preserve"> dialog box displays.</w:t>
      </w:r>
    </w:p>
    <w:p w14:paraId="2A9125D9" w14:textId="77777777" w:rsidR="00C71C56" w:rsidRDefault="00C71C56" w:rsidP="00C71C56">
      <w:pPr>
        <w:pStyle w:val="Heading3"/>
      </w:pPr>
      <w:bookmarkStart w:id="54" w:name="_Toc348078521"/>
      <w:r>
        <w:t>Sending an Instant Message to a Group</w:t>
      </w:r>
      <w:bookmarkEnd w:id="54"/>
    </w:p>
    <w:p w14:paraId="1FEF9F4E" w14:textId="195E3236" w:rsidR="008548BB" w:rsidRDefault="008548BB" w:rsidP="008548BB">
      <w:pPr>
        <w:pStyle w:val="Heading4"/>
      </w:pPr>
      <w:r>
        <w:t>General</w:t>
      </w:r>
    </w:p>
    <w:p w14:paraId="6AC1CD7C" w14:textId="30490961" w:rsidR="000407A9" w:rsidRDefault="000407A9" w:rsidP="000407A9">
      <w:r>
        <w:t>To send an Instant Message to a Group:</w:t>
      </w:r>
    </w:p>
    <w:p w14:paraId="7CF99052" w14:textId="0F7888FE" w:rsidR="000407A9" w:rsidRDefault="00D678EC" w:rsidP="00BF75E8">
      <w:pPr>
        <w:pStyle w:val="ListParagraph"/>
        <w:numPr>
          <w:ilvl w:val="0"/>
          <w:numId w:val="32"/>
        </w:numPr>
      </w:pPr>
      <w:r>
        <w:t xml:space="preserve">Select the Group name from the </w:t>
      </w:r>
      <w:r w:rsidRPr="00AB035F">
        <w:rPr>
          <w:b/>
        </w:rPr>
        <w:t>Contact List</w:t>
      </w:r>
      <w:r>
        <w:t>.</w:t>
      </w:r>
    </w:p>
    <w:p w14:paraId="360240B1" w14:textId="05A8D914" w:rsidR="00D678EC" w:rsidRDefault="006A0B82" w:rsidP="00BF75E8">
      <w:pPr>
        <w:pStyle w:val="ListParagraph"/>
        <w:numPr>
          <w:ilvl w:val="0"/>
          <w:numId w:val="32"/>
        </w:numPr>
      </w:pPr>
      <w:r>
        <w:t xml:space="preserve">Press the </w:t>
      </w:r>
      <w:r w:rsidRPr="006A0B82">
        <w:rPr>
          <w:b/>
        </w:rPr>
        <w:t>APPLICATION KEY</w:t>
      </w:r>
      <w:r>
        <w:t>.</w:t>
      </w:r>
    </w:p>
    <w:p w14:paraId="399C8711" w14:textId="2A1C9628" w:rsidR="006A0B82" w:rsidRDefault="006A0B82" w:rsidP="00BF75E8">
      <w:pPr>
        <w:pStyle w:val="ListParagraph"/>
        <w:numPr>
          <w:ilvl w:val="0"/>
          <w:numId w:val="32"/>
        </w:numPr>
      </w:pPr>
      <w:r>
        <w:t xml:space="preserve">Your focus is on </w:t>
      </w:r>
      <w:r w:rsidRPr="006A0B82">
        <w:rPr>
          <w:b/>
        </w:rPr>
        <w:t xml:space="preserve">Send an </w:t>
      </w:r>
      <w:r w:rsidRPr="006A0B82">
        <w:rPr>
          <w:b/>
          <w:u w:val="single"/>
        </w:rPr>
        <w:t>I</w:t>
      </w:r>
      <w:r w:rsidRPr="006A0B82">
        <w:rPr>
          <w:b/>
        </w:rPr>
        <w:t>nstant Message</w:t>
      </w:r>
      <w:r>
        <w:t>.</w:t>
      </w:r>
    </w:p>
    <w:p w14:paraId="6FB713B7" w14:textId="20BC55BB" w:rsidR="006A0B82" w:rsidRDefault="006A0B82" w:rsidP="00BF75E8">
      <w:pPr>
        <w:pStyle w:val="ListParagraph"/>
        <w:numPr>
          <w:ilvl w:val="0"/>
          <w:numId w:val="32"/>
        </w:numPr>
      </w:pPr>
      <w:r>
        <w:t xml:space="preserve">Press </w:t>
      </w:r>
      <w:r w:rsidRPr="006A0B82">
        <w:rPr>
          <w:b/>
        </w:rPr>
        <w:t>I</w:t>
      </w:r>
      <w:r>
        <w:t xml:space="preserve"> or </w:t>
      </w:r>
      <w:r w:rsidRPr="006A0B82">
        <w:rPr>
          <w:b/>
        </w:rPr>
        <w:t>ENTER</w:t>
      </w:r>
      <w:r>
        <w:t>.</w:t>
      </w:r>
    </w:p>
    <w:p w14:paraId="46625F45" w14:textId="0A510FFC" w:rsidR="006A0B82" w:rsidRDefault="006A0B82" w:rsidP="00BF75E8">
      <w:pPr>
        <w:pStyle w:val="ListParagraph"/>
        <w:numPr>
          <w:ilvl w:val="0"/>
          <w:numId w:val="32"/>
        </w:numPr>
      </w:pPr>
      <w:r>
        <w:t xml:space="preserve">The </w:t>
      </w:r>
      <w:r w:rsidRPr="004A7F1A">
        <w:rPr>
          <w:b/>
        </w:rPr>
        <w:t>Conversation</w:t>
      </w:r>
      <w:r>
        <w:t xml:space="preserve"> </w:t>
      </w:r>
      <w:r w:rsidRPr="004A7F1A">
        <w:rPr>
          <w:b/>
        </w:rPr>
        <w:t>Window</w:t>
      </w:r>
      <w:r>
        <w:t xml:space="preserve"> opens.</w:t>
      </w:r>
    </w:p>
    <w:p w14:paraId="46EDB4A8" w14:textId="1F075192" w:rsidR="006A0B82" w:rsidRDefault="006A0B82" w:rsidP="00BF75E8">
      <w:pPr>
        <w:pStyle w:val="ListParagraph"/>
        <w:numPr>
          <w:ilvl w:val="0"/>
          <w:numId w:val="32"/>
        </w:numPr>
      </w:pPr>
      <w:r>
        <w:t xml:space="preserve">Your focus is in the </w:t>
      </w:r>
      <w:r w:rsidRPr="004A7F1A">
        <w:rPr>
          <w:b/>
        </w:rPr>
        <w:t>Input Edit</w:t>
      </w:r>
      <w:r>
        <w:t xml:space="preserve"> box.  Type the message you wish to send to the Group.</w:t>
      </w:r>
    </w:p>
    <w:p w14:paraId="28385BA9" w14:textId="77777777" w:rsidR="006A0B82" w:rsidRDefault="006A0B82" w:rsidP="00BF75E8">
      <w:pPr>
        <w:pStyle w:val="ListParagraph"/>
        <w:numPr>
          <w:ilvl w:val="0"/>
          <w:numId w:val="32"/>
        </w:numPr>
      </w:pPr>
      <w:r>
        <w:t xml:space="preserve">Press </w:t>
      </w:r>
      <w:r w:rsidRPr="004A7F1A">
        <w:rPr>
          <w:b/>
        </w:rPr>
        <w:t>ENTER</w:t>
      </w:r>
      <w:r>
        <w:t xml:space="preserve"> or </w:t>
      </w:r>
      <w:r w:rsidRPr="004419CA">
        <w:rPr>
          <w:b/>
        </w:rPr>
        <w:t>ALT + S</w:t>
      </w:r>
      <w:r>
        <w:t xml:space="preserve"> to send your message.</w:t>
      </w:r>
    </w:p>
    <w:p w14:paraId="4DB90E58" w14:textId="760B1117" w:rsidR="008548BB" w:rsidRDefault="00C71C56" w:rsidP="008548BB">
      <w:pPr>
        <w:pStyle w:val="Heading3"/>
      </w:pPr>
      <w:bookmarkStart w:id="55" w:name="_Toc348078522"/>
      <w:r>
        <w:t>Removing a Group</w:t>
      </w:r>
      <w:bookmarkEnd w:id="55"/>
    </w:p>
    <w:p w14:paraId="113516B0" w14:textId="3CB413BD" w:rsidR="008548BB" w:rsidRDefault="008548BB" w:rsidP="008548BB">
      <w:pPr>
        <w:pStyle w:val="Heading4"/>
      </w:pPr>
      <w:r>
        <w:t>General</w:t>
      </w:r>
    </w:p>
    <w:p w14:paraId="7431AFC3" w14:textId="3130BAF6" w:rsidR="006A0B82" w:rsidRDefault="006A0B82" w:rsidP="006A0B82">
      <w:r>
        <w:t>To remove a Group:</w:t>
      </w:r>
    </w:p>
    <w:p w14:paraId="76D10376" w14:textId="18D1996B" w:rsidR="006A0B82" w:rsidRDefault="00653731" w:rsidP="00BF75E8">
      <w:pPr>
        <w:pStyle w:val="ListParagraph"/>
        <w:numPr>
          <w:ilvl w:val="0"/>
          <w:numId w:val="33"/>
        </w:numPr>
      </w:pPr>
      <w:r>
        <w:t xml:space="preserve">Select the Group name from the </w:t>
      </w:r>
      <w:r w:rsidRPr="00653731">
        <w:rPr>
          <w:b/>
        </w:rPr>
        <w:t>Contact List</w:t>
      </w:r>
      <w:r>
        <w:t>.</w:t>
      </w:r>
    </w:p>
    <w:p w14:paraId="3BF75B2A" w14:textId="4B299942" w:rsidR="00653731" w:rsidRDefault="00653731" w:rsidP="00BF75E8">
      <w:pPr>
        <w:pStyle w:val="ListParagraph"/>
        <w:numPr>
          <w:ilvl w:val="0"/>
          <w:numId w:val="33"/>
        </w:numPr>
      </w:pPr>
      <w:r>
        <w:t xml:space="preserve">Press the </w:t>
      </w:r>
      <w:r w:rsidRPr="00653731">
        <w:rPr>
          <w:b/>
        </w:rPr>
        <w:t>APPLICATION KEY</w:t>
      </w:r>
      <w:r>
        <w:t>.</w:t>
      </w:r>
    </w:p>
    <w:p w14:paraId="15E94914" w14:textId="35DE0753" w:rsidR="00653731" w:rsidRDefault="00653731" w:rsidP="00BF75E8">
      <w:pPr>
        <w:pStyle w:val="ListParagraph"/>
        <w:numPr>
          <w:ilvl w:val="0"/>
          <w:numId w:val="33"/>
        </w:numPr>
      </w:pPr>
      <w:r>
        <w:t xml:space="preserve">Press </w:t>
      </w:r>
      <w:r w:rsidRPr="00653731">
        <w:rPr>
          <w:b/>
        </w:rPr>
        <w:t>D</w:t>
      </w:r>
      <w:r>
        <w:t xml:space="preserve"> or </w:t>
      </w:r>
      <w:r w:rsidRPr="00653731">
        <w:rPr>
          <w:b/>
        </w:rPr>
        <w:t>DOWN ARROW</w:t>
      </w:r>
      <w:r>
        <w:t xml:space="preserve"> to </w:t>
      </w:r>
      <w:r w:rsidRPr="00653731">
        <w:rPr>
          <w:b/>
          <w:u w:val="single"/>
        </w:rPr>
        <w:t>D</w:t>
      </w:r>
      <w:r w:rsidRPr="00653731">
        <w:rPr>
          <w:b/>
        </w:rPr>
        <w:t>elete Group</w:t>
      </w:r>
      <w:r>
        <w:t xml:space="preserve"> and press </w:t>
      </w:r>
      <w:r w:rsidRPr="00653731">
        <w:rPr>
          <w:b/>
        </w:rPr>
        <w:t>ENTER</w:t>
      </w:r>
      <w:r>
        <w:t>.</w:t>
      </w:r>
    </w:p>
    <w:p w14:paraId="21CBD119" w14:textId="4FBEC3FB" w:rsidR="00653731" w:rsidRDefault="00653731" w:rsidP="00BF75E8">
      <w:pPr>
        <w:pStyle w:val="ListParagraph"/>
        <w:numPr>
          <w:ilvl w:val="0"/>
          <w:numId w:val="33"/>
        </w:numPr>
      </w:pPr>
      <w:r>
        <w:t xml:space="preserve">The </w:t>
      </w:r>
      <w:r w:rsidRPr="00DA5C07">
        <w:rPr>
          <w:b/>
        </w:rPr>
        <w:t xml:space="preserve">Microsoft Office </w:t>
      </w:r>
      <w:r w:rsidR="00DA5C07" w:rsidRPr="00DA5C07">
        <w:rPr>
          <w:b/>
        </w:rPr>
        <w:t>Communicator 2007</w:t>
      </w:r>
      <w:r w:rsidR="00DA5C07">
        <w:t xml:space="preserve"> dialog box opens.</w:t>
      </w:r>
    </w:p>
    <w:p w14:paraId="64714A6D" w14:textId="6941140F" w:rsidR="00DA5C07" w:rsidRDefault="00DA5C07" w:rsidP="00BF75E8">
      <w:pPr>
        <w:pStyle w:val="ListParagraph"/>
        <w:numPr>
          <w:ilvl w:val="0"/>
          <w:numId w:val="33"/>
        </w:numPr>
      </w:pPr>
      <w:r w:rsidRPr="00DA5C07">
        <w:rPr>
          <w:b/>
        </w:rPr>
        <w:t>LEFT ARROW</w:t>
      </w:r>
      <w:r>
        <w:t xml:space="preserve"> to the </w:t>
      </w:r>
      <w:r w:rsidRPr="00DA5C07">
        <w:rPr>
          <w:b/>
        </w:rPr>
        <w:t xml:space="preserve">OK </w:t>
      </w:r>
      <w:r>
        <w:t xml:space="preserve">button and press </w:t>
      </w:r>
      <w:r w:rsidRPr="00DA5C07">
        <w:rPr>
          <w:b/>
        </w:rPr>
        <w:t>ENTER</w:t>
      </w:r>
      <w:r>
        <w:t>.</w:t>
      </w:r>
    </w:p>
    <w:p w14:paraId="3581313B" w14:textId="77777777" w:rsidR="006A0B82" w:rsidRPr="006A0B82" w:rsidRDefault="006A0B82" w:rsidP="006A0B82"/>
    <w:p w14:paraId="6365FD2B" w14:textId="77777777" w:rsidR="008548BB" w:rsidRPr="008548BB" w:rsidRDefault="008548BB" w:rsidP="008548BB"/>
    <w:p w14:paraId="35DA97DC" w14:textId="77777777" w:rsidR="008548BB" w:rsidRPr="008548BB" w:rsidRDefault="008548BB" w:rsidP="008548BB"/>
    <w:p w14:paraId="75FE3F76" w14:textId="3C477EF2" w:rsidR="00EA5744" w:rsidRDefault="009905EB" w:rsidP="00C95A36">
      <w:pPr>
        <w:pStyle w:val="Heading1"/>
      </w:pPr>
      <w:r w:rsidRPr="00E20880">
        <w:t xml:space="preserve"> </w:t>
      </w:r>
      <w:bookmarkStart w:id="56" w:name="_Toc348078523"/>
      <w:r w:rsidR="00C95A36">
        <w:t xml:space="preserve">objective </w:t>
      </w:r>
      <w:r w:rsidR="00612D47">
        <w:t>10</w:t>
      </w:r>
      <w:r w:rsidR="00C95A36">
        <w:t>:</w:t>
      </w:r>
      <w:bookmarkEnd w:id="56"/>
    </w:p>
    <w:p w14:paraId="70CADE62" w14:textId="01A2B66D" w:rsidR="00B3745A" w:rsidRPr="00B3745A" w:rsidRDefault="00B3745A" w:rsidP="00B3745A">
      <w:pPr>
        <w:pStyle w:val="Heading2"/>
      </w:pPr>
      <w:bookmarkStart w:id="57" w:name="_Toc348078524"/>
      <w:r>
        <w:t>Sending an Email via Office Communicator</w:t>
      </w:r>
      <w:bookmarkEnd w:id="57"/>
    </w:p>
    <w:p w14:paraId="04F0F382" w14:textId="7485E1BA" w:rsidR="00C95A36" w:rsidRDefault="00C95A36" w:rsidP="00C95A36">
      <w:pPr>
        <w:pStyle w:val="Heading3"/>
      </w:pPr>
      <w:bookmarkStart w:id="58" w:name="_Toc348078525"/>
      <w:r>
        <w:t>Sending an Email via Office Communicator</w:t>
      </w:r>
      <w:bookmarkEnd w:id="58"/>
    </w:p>
    <w:p w14:paraId="421240AD" w14:textId="48AB4DC3" w:rsidR="008548BB" w:rsidRDefault="008548BB" w:rsidP="008548BB">
      <w:pPr>
        <w:pStyle w:val="Heading4"/>
      </w:pPr>
      <w:r>
        <w:t>General</w:t>
      </w:r>
    </w:p>
    <w:p w14:paraId="6ED302FC" w14:textId="77777777" w:rsidR="008548BB" w:rsidRPr="008548BB" w:rsidRDefault="008548BB" w:rsidP="008548BB"/>
    <w:p w14:paraId="2B4C55DC" w14:textId="77777777" w:rsidR="00CF5008" w:rsidRPr="00CF5008" w:rsidRDefault="00CF5008" w:rsidP="00CF5008"/>
    <w:p w14:paraId="2606460A" w14:textId="77777777" w:rsidR="00CF5008" w:rsidRPr="00CF5008" w:rsidRDefault="00CF5008" w:rsidP="00CF5008"/>
    <w:p w14:paraId="0628D902" w14:textId="77777777" w:rsidR="00CF5008" w:rsidRPr="00CF5008" w:rsidRDefault="00CF5008" w:rsidP="00CF5008"/>
    <w:p w14:paraId="6BEB7A52" w14:textId="77777777" w:rsidR="008548BB" w:rsidRPr="008548BB" w:rsidRDefault="008548BB" w:rsidP="008548BB"/>
    <w:p w14:paraId="7BCC4E8D" w14:textId="0D221D28" w:rsidR="00C95A36" w:rsidRDefault="008548BB" w:rsidP="00C95A36">
      <w:pPr>
        <w:pStyle w:val="Heading1"/>
      </w:pPr>
      <w:bookmarkStart w:id="59" w:name="_Toc348078526"/>
      <w:r>
        <w:t>OBJECTIVE 11</w:t>
      </w:r>
      <w:r w:rsidR="00C95A36">
        <w:t>:</w:t>
      </w:r>
      <w:bookmarkEnd w:id="59"/>
    </w:p>
    <w:p w14:paraId="3A32E7FF" w14:textId="4F40EF16" w:rsidR="00B3745A" w:rsidRPr="00B3745A" w:rsidRDefault="00B3745A" w:rsidP="00B3745A">
      <w:pPr>
        <w:pStyle w:val="Heading2"/>
      </w:pPr>
      <w:bookmarkStart w:id="60" w:name="_Toc348078527"/>
      <w:r>
        <w:t>Closing Office Communicator</w:t>
      </w:r>
      <w:bookmarkEnd w:id="60"/>
    </w:p>
    <w:p w14:paraId="40CA74F8" w14:textId="7424BE68" w:rsidR="00C95A36" w:rsidRDefault="00C95A36" w:rsidP="00C95A36">
      <w:pPr>
        <w:pStyle w:val="Heading3"/>
      </w:pPr>
      <w:bookmarkStart w:id="61" w:name="_Toc348078528"/>
      <w:r>
        <w:t>Closing Office Communicator</w:t>
      </w:r>
      <w:bookmarkEnd w:id="61"/>
    </w:p>
    <w:p w14:paraId="70C54F89" w14:textId="6B4715C3" w:rsidR="008548BB" w:rsidRDefault="008548BB" w:rsidP="008548BB">
      <w:pPr>
        <w:pStyle w:val="Heading4"/>
      </w:pPr>
      <w:r>
        <w:t>General</w:t>
      </w:r>
    </w:p>
    <w:p w14:paraId="6F1BDDFC" w14:textId="55B06987" w:rsidR="005258B6" w:rsidRDefault="005258B6" w:rsidP="005258B6">
      <w:r>
        <w:t>To close Office Communicator:</w:t>
      </w:r>
    </w:p>
    <w:p w14:paraId="0060C3BD" w14:textId="48F59794" w:rsidR="005258B6" w:rsidRPr="005258B6" w:rsidRDefault="005258B6" w:rsidP="00E54FE0">
      <w:pPr>
        <w:pStyle w:val="ListParagraph"/>
        <w:numPr>
          <w:ilvl w:val="0"/>
          <w:numId w:val="26"/>
        </w:numPr>
      </w:pPr>
      <w:r>
        <w:t xml:space="preserve">Press </w:t>
      </w:r>
      <w:r w:rsidRPr="005258B6">
        <w:rPr>
          <w:b/>
        </w:rPr>
        <w:t xml:space="preserve">ALT </w:t>
      </w:r>
      <w:proofErr w:type="gramStart"/>
      <w:r w:rsidRPr="005258B6">
        <w:rPr>
          <w:b/>
        </w:rPr>
        <w:t>+  F4</w:t>
      </w:r>
      <w:proofErr w:type="gramEnd"/>
      <w:r w:rsidRPr="005258B6">
        <w:t>.</w:t>
      </w:r>
    </w:p>
    <w:p w14:paraId="12B85130" w14:textId="77777777" w:rsidR="001C0B19" w:rsidRDefault="005258B6" w:rsidP="00E54FE0">
      <w:pPr>
        <w:pStyle w:val="ListParagraph"/>
        <w:numPr>
          <w:ilvl w:val="0"/>
          <w:numId w:val="26"/>
        </w:numPr>
      </w:pPr>
      <w:r>
        <w:t>Alternatively, you can</w:t>
      </w:r>
      <w:r w:rsidR="001C0B19">
        <w:t>:</w:t>
      </w:r>
    </w:p>
    <w:p w14:paraId="3875627D" w14:textId="6C2B9604" w:rsidR="001C0B19" w:rsidRDefault="001C0B19" w:rsidP="00BF75E8">
      <w:pPr>
        <w:pStyle w:val="ListParagraph"/>
        <w:numPr>
          <w:ilvl w:val="0"/>
          <w:numId w:val="30"/>
        </w:numPr>
      </w:pPr>
      <w:r>
        <w:rPr>
          <w:b/>
        </w:rPr>
        <w:t>T</w:t>
      </w:r>
      <w:r w:rsidR="005258B6" w:rsidRPr="005258B6">
        <w:rPr>
          <w:b/>
        </w:rPr>
        <w:t xml:space="preserve">AB </w:t>
      </w:r>
      <w:r>
        <w:t>until you hear JAWS say, "Button My Pane Show Menu Button."</w:t>
      </w:r>
    </w:p>
    <w:p w14:paraId="42B34C71" w14:textId="77777777" w:rsidR="00B549CF" w:rsidRDefault="00B549CF" w:rsidP="00BF75E8">
      <w:pPr>
        <w:pStyle w:val="ListParagraph"/>
        <w:numPr>
          <w:ilvl w:val="0"/>
          <w:numId w:val="30"/>
        </w:numPr>
      </w:pPr>
      <w:r>
        <w:t xml:space="preserve">Press </w:t>
      </w:r>
      <w:r w:rsidR="005258B6" w:rsidRPr="005258B6">
        <w:rPr>
          <w:b/>
        </w:rPr>
        <w:t>SPACEBAR</w:t>
      </w:r>
      <w:r>
        <w:t>.</w:t>
      </w:r>
    </w:p>
    <w:p w14:paraId="3E659FEA" w14:textId="72A4830E" w:rsidR="005258B6" w:rsidRDefault="00B549CF" w:rsidP="00BF75E8">
      <w:pPr>
        <w:pStyle w:val="ListParagraph"/>
        <w:numPr>
          <w:ilvl w:val="0"/>
          <w:numId w:val="30"/>
        </w:numPr>
      </w:pPr>
      <w:r>
        <w:t>P</w:t>
      </w:r>
      <w:r w:rsidR="005258B6">
        <w:t xml:space="preserve">ress </w:t>
      </w:r>
      <w:r w:rsidR="005258B6" w:rsidRPr="005258B6">
        <w:rPr>
          <w:b/>
        </w:rPr>
        <w:t>N</w:t>
      </w:r>
      <w:r w:rsidR="005258B6">
        <w:t xml:space="preserve"> or </w:t>
      </w:r>
      <w:r w:rsidR="005258B6" w:rsidRPr="005258B6">
        <w:rPr>
          <w:b/>
        </w:rPr>
        <w:t>DOWN ARROW</w:t>
      </w:r>
      <w:r w:rsidR="005258B6">
        <w:t xml:space="preserve"> to </w:t>
      </w:r>
      <w:r w:rsidR="005258B6" w:rsidRPr="005258B6">
        <w:rPr>
          <w:b/>
        </w:rPr>
        <w:t>Sig</w:t>
      </w:r>
      <w:r w:rsidR="005258B6" w:rsidRPr="005258B6">
        <w:rPr>
          <w:b/>
          <w:u w:val="single"/>
        </w:rPr>
        <w:t>n</w:t>
      </w:r>
      <w:r w:rsidR="005258B6" w:rsidRPr="005258B6">
        <w:rPr>
          <w:b/>
        </w:rPr>
        <w:t xml:space="preserve"> Out</w:t>
      </w:r>
      <w:r w:rsidR="005258B6">
        <w:t xml:space="preserve"> and press </w:t>
      </w:r>
      <w:r w:rsidR="005258B6" w:rsidRPr="005258B6">
        <w:rPr>
          <w:b/>
        </w:rPr>
        <w:t>ENTER</w:t>
      </w:r>
      <w:r w:rsidR="005258B6">
        <w:t>.</w:t>
      </w:r>
    </w:p>
    <w:p w14:paraId="5AF90C0A" w14:textId="4D91B651" w:rsidR="00B549CF" w:rsidRDefault="00B549CF" w:rsidP="00B549CF">
      <w:pPr>
        <w:pStyle w:val="Heading4"/>
      </w:pPr>
      <w:r w:rsidRPr="00B549CF">
        <w:rPr>
          <w:u w:val="single"/>
        </w:rPr>
        <w:t>User Tip</w:t>
      </w:r>
      <w:r>
        <w:t>:</w:t>
      </w:r>
    </w:p>
    <w:p w14:paraId="6DA151BE" w14:textId="6A184E11" w:rsidR="00A738CE" w:rsidRDefault="00F70FBB" w:rsidP="00A738CE">
      <w:r>
        <w:t>A third way to close Office Communicator is to</w:t>
      </w:r>
      <w:r w:rsidR="00A738CE">
        <w:t>:</w:t>
      </w:r>
    </w:p>
    <w:p w14:paraId="183E64F8" w14:textId="1CCB0FAE" w:rsidR="00A738CE" w:rsidRDefault="00F70FBB" w:rsidP="00BF75E8">
      <w:pPr>
        <w:pStyle w:val="ListParagraph"/>
        <w:numPr>
          <w:ilvl w:val="0"/>
          <w:numId w:val="29"/>
        </w:numPr>
      </w:pPr>
      <w:r>
        <w:t xml:space="preserve">Press </w:t>
      </w:r>
      <w:r w:rsidRPr="00F70FBB">
        <w:rPr>
          <w:b/>
        </w:rPr>
        <w:t>ALT + C</w:t>
      </w:r>
      <w:r>
        <w:t xml:space="preserve"> to open the </w:t>
      </w:r>
      <w:r w:rsidRPr="00F70FBB">
        <w:rPr>
          <w:b/>
        </w:rPr>
        <w:t>Context Menu</w:t>
      </w:r>
      <w:r>
        <w:t>.</w:t>
      </w:r>
    </w:p>
    <w:p w14:paraId="5F75458C" w14:textId="504C914E" w:rsidR="00F70FBB" w:rsidRDefault="00F70FBB" w:rsidP="00BF75E8">
      <w:pPr>
        <w:pStyle w:val="ListParagraph"/>
        <w:numPr>
          <w:ilvl w:val="0"/>
          <w:numId w:val="29"/>
        </w:numPr>
      </w:pPr>
      <w:r>
        <w:t xml:space="preserve">Press </w:t>
      </w:r>
      <w:r w:rsidRPr="00F70FBB">
        <w:rPr>
          <w:b/>
        </w:rPr>
        <w:t>C</w:t>
      </w:r>
      <w:r>
        <w:t xml:space="preserve"> to open the </w:t>
      </w:r>
      <w:r w:rsidRPr="00F70FBB">
        <w:rPr>
          <w:b/>
          <w:u w:val="single"/>
        </w:rPr>
        <w:t>C</w:t>
      </w:r>
      <w:r w:rsidRPr="00F70FBB">
        <w:rPr>
          <w:b/>
        </w:rPr>
        <w:t xml:space="preserve">onnect </w:t>
      </w:r>
      <w:r>
        <w:t>submenu.</w:t>
      </w:r>
    </w:p>
    <w:p w14:paraId="527183D5" w14:textId="2257B858" w:rsidR="00F70FBB" w:rsidRDefault="00F70FBB" w:rsidP="00BF75E8">
      <w:pPr>
        <w:pStyle w:val="ListParagraph"/>
        <w:numPr>
          <w:ilvl w:val="0"/>
          <w:numId w:val="29"/>
        </w:numPr>
      </w:pPr>
      <w:r>
        <w:t xml:space="preserve">Press </w:t>
      </w:r>
      <w:r w:rsidRPr="00F70FBB">
        <w:rPr>
          <w:b/>
        </w:rPr>
        <w:t>N</w:t>
      </w:r>
      <w:r>
        <w:t xml:space="preserve"> or </w:t>
      </w:r>
      <w:r w:rsidRPr="00F70FBB">
        <w:rPr>
          <w:b/>
        </w:rPr>
        <w:t>DOWN ARROW</w:t>
      </w:r>
      <w:r>
        <w:t xml:space="preserve"> to </w:t>
      </w:r>
      <w:r w:rsidRPr="00F70FBB">
        <w:rPr>
          <w:b/>
        </w:rPr>
        <w:t>Sig</w:t>
      </w:r>
      <w:r w:rsidRPr="00F70FBB">
        <w:rPr>
          <w:b/>
          <w:u w:val="single"/>
        </w:rPr>
        <w:t>n</w:t>
      </w:r>
      <w:r w:rsidRPr="00F70FBB">
        <w:rPr>
          <w:b/>
        </w:rPr>
        <w:t xml:space="preserve"> Out</w:t>
      </w:r>
      <w:r>
        <w:rPr>
          <w:b/>
        </w:rPr>
        <w:t xml:space="preserve"> </w:t>
      </w:r>
      <w:r w:rsidRPr="00F70FBB">
        <w:t>and press</w:t>
      </w:r>
      <w:r>
        <w:rPr>
          <w:b/>
        </w:rPr>
        <w:t xml:space="preserve"> ENTER</w:t>
      </w:r>
      <w:r w:rsidRPr="00F70FBB">
        <w:t>.</w:t>
      </w:r>
    </w:p>
    <w:p w14:paraId="15786E31" w14:textId="77777777" w:rsidR="00F70FBB" w:rsidRPr="00B549CF" w:rsidRDefault="00F70FBB" w:rsidP="00F70FBB"/>
    <w:p w14:paraId="193298C8" w14:textId="68B29743" w:rsidR="00B549CF" w:rsidRDefault="00B549CF" w:rsidP="00B549CF">
      <w:pPr>
        <w:ind w:left="1800"/>
      </w:pPr>
    </w:p>
    <w:p w14:paraId="06AD536F" w14:textId="77777777" w:rsidR="00B549CF" w:rsidRDefault="00B549CF" w:rsidP="00B549CF"/>
    <w:p w14:paraId="6BCD4F3C" w14:textId="77777777" w:rsidR="005258B6" w:rsidRPr="005258B6" w:rsidRDefault="005258B6" w:rsidP="005258B6">
      <w:pPr>
        <w:ind w:left="1800"/>
      </w:pPr>
    </w:p>
    <w:p w14:paraId="211AB781" w14:textId="77777777" w:rsidR="008548BB" w:rsidRPr="008548BB" w:rsidRDefault="008548BB" w:rsidP="008548BB"/>
    <w:p w14:paraId="75FE40BF" w14:textId="11264933" w:rsidR="00760745" w:rsidRDefault="00A239C1" w:rsidP="00955E1D">
      <w:pPr>
        <w:pStyle w:val="Heading1"/>
      </w:pPr>
      <w:bookmarkStart w:id="62" w:name="_Toc348078529"/>
      <w:r>
        <w:t>Exhibit A:</w:t>
      </w:r>
      <w:bookmarkEnd w:id="62"/>
    </w:p>
    <w:p w14:paraId="7FE1B694" w14:textId="04D2DF8E" w:rsidR="00A239C1" w:rsidRPr="00A239C1" w:rsidRDefault="00A239C1" w:rsidP="00A239C1">
      <w:pPr>
        <w:pStyle w:val="Heading2"/>
      </w:pPr>
      <w:bookmarkStart w:id="63" w:name="_Toc348078530"/>
      <w:r>
        <w:t>Office Communicator Keyboard Shortcuts</w:t>
      </w:r>
      <w:bookmarkEnd w:id="63"/>
    </w:p>
    <w:p w14:paraId="75FE40C0" w14:textId="77777777" w:rsidR="0015536D" w:rsidRPr="00E20880" w:rsidRDefault="0015536D" w:rsidP="0015536D">
      <w:pPr>
        <w:pStyle w:val="Heading4"/>
      </w:pPr>
      <w:r w:rsidRPr="00E20880">
        <w:t>General Keyboard Shortcuts</w:t>
      </w:r>
    </w:p>
    <w:p w14:paraId="75FE40C1" w14:textId="77777777" w:rsidR="0015536D" w:rsidRPr="00E20880" w:rsidRDefault="0015536D" w:rsidP="0007079A">
      <w:r w:rsidRPr="00E20880">
        <w:t>Open Office Communicator</w:t>
      </w:r>
      <w:r w:rsidRPr="00E20880">
        <w:tab/>
      </w:r>
      <w:r w:rsidRPr="00E20880">
        <w:tab/>
      </w:r>
      <w:r w:rsidR="00091CA0" w:rsidRPr="00E20880">
        <w:tab/>
      </w:r>
      <w:r w:rsidR="00091CA0" w:rsidRPr="00E20880">
        <w:tab/>
      </w:r>
      <w:r w:rsidR="00CD3040" w:rsidRPr="00B3745A">
        <w:rPr>
          <w:b/>
        </w:rPr>
        <w:t>WINDOWS</w:t>
      </w:r>
      <w:r w:rsidRPr="00B3745A">
        <w:rPr>
          <w:b/>
        </w:rPr>
        <w:t xml:space="preserve"> K</w:t>
      </w:r>
      <w:r w:rsidR="00D47806" w:rsidRPr="00B3745A">
        <w:rPr>
          <w:b/>
        </w:rPr>
        <w:t>EY</w:t>
      </w:r>
      <w:r w:rsidRPr="00B3745A">
        <w:rPr>
          <w:b/>
        </w:rPr>
        <w:t>+Q</w:t>
      </w:r>
    </w:p>
    <w:p w14:paraId="75FE40C2" w14:textId="77777777" w:rsidR="0015536D" w:rsidRPr="00B3745A" w:rsidRDefault="0015536D" w:rsidP="0007079A">
      <w:pPr>
        <w:rPr>
          <w:b/>
        </w:rPr>
      </w:pPr>
      <w:r w:rsidRPr="00E20880">
        <w:t>Navigate through Communicator</w:t>
      </w:r>
      <w:r w:rsidRPr="00E20880">
        <w:tab/>
      </w:r>
      <w:r w:rsidRPr="00E20880">
        <w:tab/>
      </w:r>
      <w:r w:rsidR="00091CA0" w:rsidRPr="00E20880">
        <w:tab/>
      </w:r>
      <w:r w:rsidR="00091CA0" w:rsidRPr="00E20880">
        <w:tab/>
      </w:r>
      <w:r w:rsidRPr="00B3745A">
        <w:rPr>
          <w:b/>
        </w:rPr>
        <w:t>T</w:t>
      </w:r>
      <w:r w:rsidR="00E42231" w:rsidRPr="00B3745A">
        <w:rPr>
          <w:b/>
        </w:rPr>
        <w:t>AB</w:t>
      </w:r>
    </w:p>
    <w:p w14:paraId="75FE40C3" w14:textId="77777777" w:rsidR="0015536D" w:rsidRPr="00B3745A" w:rsidRDefault="0015536D" w:rsidP="0007079A">
      <w:pPr>
        <w:rPr>
          <w:b/>
        </w:rPr>
      </w:pPr>
      <w:r w:rsidRPr="00E20880">
        <w:t>Reverse Navigation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091CA0" w:rsidRPr="00E20880">
        <w:tab/>
      </w:r>
      <w:r w:rsidR="00091CA0" w:rsidRPr="00E20880">
        <w:tab/>
      </w:r>
      <w:r w:rsidRPr="00B3745A">
        <w:rPr>
          <w:b/>
        </w:rPr>
        <w:t>S</w:t>
      </w:r>
      <w:r w:rsidR="00E42231" w:rsidRPr="00B3745A">
        <w:rPr>
          <w:b/>
        </w:rPr>
        <w:t>HIFT</w:t>
      </w:r>
      <w:r w:rsidRPr="00B3745A">
        <w:rPr>
          <w:b/>
        </w:rPr>
        <w:t>+T</w:t>
      </w:r>
      <w:r w:rsidR="00E42231" w:rsidRPr="00B3745A">
        <w:rPr>
          <w:b/>
        </w:rPr>
        <w:t>AB</w:t>
      </w:r>
    </w:p>
    <w:p w14:paraId="75FE40C4" w14:textId="77777777" w:rsidR="0015536D" w:rsidRPr="00B3745A" w:rsidRDefault="0015536D" w:rsidP="0007079A">
      <w:pPr>
        <w:rPr>
          <w:b/>
        </w:rPr>
      </w:pPr>
      <w:r w:rsidRPr="00E20880">
        <w:t>Minimize Communicator</w:t>
      </w:r>
      <w:r w:rsidRPr="00E20880">
        <w:tab/>
      </w:r>
      <w:r w:rsidRPr="00E20880">
        <w:tab/>
      </w:r>
      <w:r w:rsidRPr="00E20880">
        <w:tab/>
      </w:r>
      <w:r w:rsidR="00091CA0" w:rsidRPr="00E20880">
        <w:tab/>
      </w:r>
      <w:r w:rsidR="00091CA0" w:rsidRPr="00E20880">
        <w:tab/>
      </w:r>
      <w:r w:rsidR="00E42231" w:rsidRPr="00B3745A">
        <w:rPr>
          <w:b/>
        </w:rPr>
        <w:t>ALT+</w:t>
      </w:r>
      <w:r w:rsidRPr="00B3745A">
        <w:rPr>
          <w:b/>
        </w:rPr>
        <w:t>F4</w:t>
      </w:r>
    </w:p>
    <w:p w14:paraId="75FE40C5" w14:textId="77777777" w:rsidR="005C351B" w:rsidRPr="00B3745A" w:rsidRDefault="005C351B" w:rsidP="0007079A">
      <w:pPr>
        <w:rPr>
          <w:b/>
        </w:rPr>
      </w:pPr>
      <w:r w:rsidRPr="00E20880">
        <w:t>Add a Line Break in Type a Note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E42231" w:rsidRPr="00B3745A">
        <w:rPr>
          <w:b/>
        </w:rPr>
        <w:t>SHIFT</w:t>
      </w:r>
      <w:r w:rsidRPr="00B3745A">
        <w:rPr>
          <w:b/>
        </w:rPr>
        <w:t>+</w:t>
      </w:r>
      <w:r w:rsidR="00E42231" w:rsidRPr="00B3745A">
        <w:rPr>
          <w:b/>
        </w:rPr>
        <w:t xml:space="preserve"> ENTER</w:t>
      </w:r>
    </w:p>
    <w:p w14:paraId="75FE40C6" w14:textId="77777777" w:rsidR="0015536D" w:rsidRPr="00E20880" w:rsidRDefault="0015536D" w:rsidP="0015536D">
      <w:pPr>
        <w:pStyle w:val="Heading4"/>
      </w:pPr>
      <w:r w:rsidRPr="00E20880">
        <w:t>Contact List Keyboard Shortcuts</w:t>
      </w:r>
    </w:p>
    <w:p w14:paraId="75FE40C7" w14:textId="77777777" w:rsidR="00091CA0" w:rsidRPr="00B3745A" w:rsidRDefault="00091CA0" w:rsidP="0007079A">
      <w:pPr>
        <w:rPr>
          <w:b/>
        </w:rPr>
      </w:pPr>
      <w:r w:rsidRPr="00E20880">
        <w:t>Delete a selected Contact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D</w:t>
      </w:r>
      <w:r w:rsidR="00E42231" w:rsidRPr="00B3745A">
        <w:rPr>
          <w:b/>
        </w:rPr>
        <w:t>ELETE</w:t>
      </w:r>
    </w:p>
    <w:p w14:paraId="75FE40C8" w14:textId="77777777" w:rsidR="00091CA0" w:rsidRPr="00E20880" w:rsidRDefault="00091CA0" w:rsidP="0007079A">
      <w:r w:rsidRPr="00E20880">
        <w:t>Open a se</w:t>
      </w:r>
      <w:r w:rsidR="00CD3040" w:rsidRPr="00E20880">
        <w:t>lected Contact’s Contact Card</w:t>
      </w:r>
      <w:r w:rsidR="00CD3040" w:rsidRPr="00E20880">
        <w:tab/>
      </w:r>
      <w:r w:rsidR="00CD3040" w:rsidRPr="00E20880">
        <w:tab/>
      </w:r>
      <w:r w:rsidR="00961B28" w:rsidRPr="00E20880">
        <w:tab/>
      </w:r>
      <w:r w:rsidR="00E42231" w:rsidRPr="00B3745A">
        <w:rPr>
          <w:b/>
        </w:rPr>
        <w:t>ALT</w:t>
      </w:r>
      <w:r w:rsidRPr="00B3745A">
        <w:rPr>
          <w:b/>
        </w:rPr>
        <w:t>+</w:t>
      </w:r>
      <w:r w:rsidR="00E42231" w:rsidRPr="00B3745A">
        <w:rPr>
          <w:b/>
        </w:rPr>
        <w:t>ENTER</w:t>
      </w:r>
    </w:p>
    <w:p w14:paraId="75FE40C9" w14:textId="77777777" w:rsidR="00091CA0" w:rsidRPr="00B3745A" w:rsidRDefault="00091CA0" w:rsidP="0007079A">
      <w:pPr>
        <w:rPr>
          <w:b/>
        </w:rPr>
      </w:pPr>
      <w:r w:rsidRPr="00E20880">
        <w:t>Close a Contact Card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E42231" w:rsidRPr="00B3745A">
        <w:rPr>
          <w:b/>
        </w:rPr>
        <w:t>ESCAPE</w:t>
      </w:r>
    </w:p>
    <w:p w14:paraId="75FE40CA" w14:textId="77777777" w:rsidR="00091CA0" w:rsidRPr="00E20880" w:rsidRDefault="00091CA0" w:rsidP="0007079A">
      <w:r w:rsidRPr="00E20880">
        <w:t>Select multiple contiguous Contacts</w:t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S</w:t>
      </w:r>
      <w:r w:rsidR="00E42231" w:rsidRPr="00B3745A">
        <w:rPr>
          <w:b/>
        </w:rPr>
        <w:t>HIFT</w:t>
      </w:r>
      <w:r w:rsidRPr="00B3745A">
        <w:rPr>
          <w:b/>
        </w:rPr>
        <w:t>+U</w:t>
      </w:r>
      <w:r w:rsidR="00E42231" w:rsidRPr="00B3745A">
        <w:rPr>
          <w:b/>
        </w:rPr>
        <w:t>P</w:t>
      </w:r>
      <w:r w:rsidRPr="00B3745A">
        <w:rPr>
          <w:b/>
        </w:rPr>
        <w:t xml:space="preserve"> A</w:t>
      </w:r>
      <w:r w:rsidR="00E42231" w:rsidRPr="00B3745A">
        <w:rPr>
          <w:b/>
        </w:rPr>
        <w:t>RROW</w:t>
      </w:r>
    </w:p>
    <w:p w14:paraId="75FE40CB" w14:textId="77777777" w:rsidR="00BD3C10" w:rsidRPr="00B3745A" w:rsidRDefault="00BD3C10" w:rsidP="00BD3C10">
      <w:pPr>
        <w:ind w:left="7200"/>
        <w:rPr>
          <w:b/>
        </w:rPr>
      </w:pPr>
      <w:r w:rsidRPr="00B3745A">
        <w:rPr>
          <w:b/>
        </w:rPr>
        <w:t>SHIFT</w:t>
      </w:r>
      <w:r w:rsidR="00091CA0" w:rsidRPr="00B3745A">
        <w:rPr>
          <w:b/>
        </w:rPr>
        <w:t>+</w:t>
      </w:r>
      <w:r w:rsidRPr="00B3745A">
        <w:rPr>
          <w:b/>
        </w:rPr>
        <w:t>DOWN ARROW</w:t>
      </w:r>
    </w:p>
    <w:p w14:paraId="75FE40CC" w14:textId="77777777" w:rsidR="00091CA0" w:rsidRPr="00E20880" w:rsidRDefault="00091CA0" w:rsidP="0007079A">
      <w:r w:rsidRPr="00E20880">
        <w:t>Collapse Contact Group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L</w:t>
      </w:r>
      <w:r w:rsidR="00BD3C10" w:rsidRPr="00B3745A">
        <w:rPr>
          <w:b/>
        </w:rPr>
        <w:t>EFT ARROW</w:t>
      </w:r>
    </w:p>
    <w:p w14:paraId="75FE40CD" w14:textId="77777777" w:rsidR="00091CA0" w:rsidRPr="00E20880" w:rsidRDefault="00091CA0" w:rsidP="0007079A">
      <w:r w:rsidRPr="00E20880">
        <w:t>Expand Contact Group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BD3C10" w:rsidRPr="00B3745A">
        <w:rPr>
          <w:b/>
        </w:rPr>
        <w:t>RIGHT</w:t>
      </w:r>
      <w:r w:rsidRPr="00B3745A">
        <w:rPr>
          <w:b/>
        </w:rPr>
        <w:t xml:space="preserve"> A</w:t>
      </w:r>
      <w:r w:rsidR="00BD3C10" w:rsidRPr="00B3745A">
        <w:rPr>
          <w:b/>
        </w:rPr>
        <w:t>RROW</w:t>
      </w:r>
    </w:p>
    <w:p w14:paraId="75FE40CE" w14:textId="77777777" w:rsidR="00A6234D" w:rsidRPr="00E20880" w:rsidRDefault="00091CA0" w:rsidP="0007079A">
      <w:r w:rsidRPr="00E20880">
        <w:t>Move Contact Group up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BD3C10" w:rsidRPr="00B3745A">
        <w:rPr>
          <w:b/>
        </w:rPr>
        <w:t>ALT+UP ARROW</w:t>
      </w:r>
    </w:p>
    <w:p w14:paraId="75FE40CF" w14:textId="77777777" w:rsidR="00A6234D" w:rsidRPr="00E20880" w:rsidRDefault="00A6234D" w:rsidP="00A6234D">
      <w:pPr>
        <w:pStyle w:val="Heading4"/>
      </w:pPr>
      <w:r w:rsidRPr="00E20880">
        <w:t>Instant Message Keyboard Shortcuts</w:t>
      </w:r>
    </w:p>
    <w:p w14:paraId="75FE40D0" w14:textId="77777777" w:rsidR="0007079A" w:rsidRPr="00E20880" w:rsidRDefault="00A6234D" w:rsidP="0007079A">
      <w:r w:rsidRPr="00E20880">
        <w:t xml:space="preserve">Navigate to an invitation alert 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CD3040" w:rsidRPr="00B3745A">
        <w:rPr>
          <w:b/>
        </w:rPr>
        <w:t>WINDOWS</w:t>
      </w:r>
      <w:r w:rsidRPr="00B3745A">
        <w:rPr>
          <w:b/>
        </w:rPr>
        <w:t xml:space="preserve"> K</w:t>
      </w:r>
      <w:r w:rsidR="00D47806" w:rsidRPr="00B3745A">
        <w:rPr>
          <w:b/>
        </w:rPr>
        <w:t>EY</w:t>
      </w:r>
      <w:r w:rsidRPr="00B3745A">
        <w:rPr>
          <w:b/>
        </w:rPr>
        <w:t>+T</w:t>
      </w:r>
    </w:p>
    <w:p w14:paraId="75FE40D1" w14:textId="77777777" w:rsidR="00A6234D" w:rsidRPr="00B3745A" w:rsidRDefault="00A6234D" w:rsidP="00A6234D">
      <w:pPr>
        <w:ind w:left="4320" w:hanging="2880"/>
        <w:rPr>
          <w:b/>
        </w:rPr>
      </w:pPr>
      <w:r w:rsidRPr="00E20880">
        <w:t>Accept a meeting invitation from Communicator</w:t>
      </w:r>
      <w:r w:rsidRPr="00E20880">
        <w:tab/>
      </w:r>
      <w:r w:rsidR="00CD3040" w:rsidRPr="00B3745A">
        <w:rPr>
          <w:b/>
        </w:rPr>
        <w:t>WINDOWS</w:t>
      </w:r>
      <w:r w:rsidRPr="00B3745A">
        <w:rPr>
          <w:b/>
        </w:rPr>
        <w:t xml:space="preserve"> K</w:t>
      </w:r>
      <w:r w:rsidR="00D47806" w:rsidRPr="00B3745A">
        <w:rPr>
          <w:b/>
        </w:rPr>
        <w:t>EY</w:t>
      </w:r>
      <w:r w:rsidRPr="00B3745A">
        <w:rPr>
          <w:b/>
        </w:rPr>
        <w:t>+A</w:t>
      </w:r>
    </w:p>
    <w:p w14:paraId="75FE40D2" w14:textId="77777777" w:rsidR="005C351B" w:rsidRPr="00B3745A" w:rsidRDefault="005C351B" w:rsidP="005C351B">
      <w:pPr>
        <w:rPr>
          <w:b/>
        </w:rPr>
      </w:pPr>
      <w:r w:rsidRPr="00E20880">
        <w:t xml:space="preserve">Open a </w:t>
      </w:r>
      <w:r w:rsidR="008A0DDE" w:rsidRPr="00E20880">
        <w:t>C</w:t>
      </w:r>
      <w:r w:rsidRPr="00E20880">
        <w:t xml:space="preserve">onversation </w:t>
      </w:r>
      <w:r w:rsidR="008A0DDE" w:rsidRPr="00E20880">
        <w:t>W</w:t>
      </w:r>
      <w:r w:rsidRPr="00E20880">
        <w:t>indow with a selected Contact</w:t>
      </w:r>
      <w:r w:rsidRPr="00E20880">
        <w:tab/>
      </w:r>
      <w:r w:rsidRPr="00B3745A">
        <w:rPr>
          <w:b/>
        </w:rPr>
        <w:t>E</w:t>
      </w:r>
      <w:r w:rsidR="00E42231" w:rsidRPr="00B3745A">
        <w:rPr>
          <w:b/>
        </w:rPr>
        <w:t>NTER</w:t>
      </w:r>
    </w:p>
    <w:p w14:paraId="75FE40D3" w14:textId="77777777" w:rsidR="0015536D" w:rsidRPr="00E20880" w:rsidRDefault="00A6234D" w:rsidP="0007079A">
      <w:r w:rsidRPr="00E20880">
        <w:t>Start an IM with a Contact in the Search Results</w:t>
      </w:r>
      <w:r w:rsidRPr="00E20880">
        <w:tab/>
      </w:r>
      <w:r w:rsidR="00E42231" w:rsidRPr="00B3745A">
        <w:rPr>
          <w:b/>
        </w:rPr>
        <w:t>ENTER</w:t>
      </w:r>
    </w:p>
    <w:p w14:paraId="75FE40D4" w14:textId="77777777" w:rsidR="005C351B" w:rsidRPr="00E20880" w:rsidRDefault="005C351B" w:rsidP="005C351B">
      <w:pPr>
        <w:pStyle w:val="Heading4"/>
      </w:pPr>
      <w:r w:rsidRPr="00E20880">
        <w:t>Conversation Window Shortcuts</w:t>
      </w:r>
    </w:p>
    <w:p w14:paraId="75FE40D5" w14:textId="77777777" w:rsidR="005C351B" w:rsidRPr="00B3745A" w:rsidRDefault="005C351B" w:rsidP="0007079A">
      <w:pPr>
        <w:rPr>
          <w:b/>
        </w:rPr>
      </w:pPr>
      <w:r w:rsidRPr="00E20880">
        <w:t>Chan</w:t>
      </w:r>
      <w:r w:rsidR="00CD3040" w:rsidRPr="00E20880">
        <w:t>ge the Conversation Subject</w:t>
      </w:r>
      <w:r w:rsidR="00CD3040" w:rsidRPr="00E20880">
        <w:tab/>
      </w:r>
      <w:r w:rsidR="00CD3040" w:rsidRPr="00E20880">
        <w:tab/>
      </w:r>
      <w:r w:rsidR="00CD3040" w:rsidRPr="00E20880">
        <w:tab/>
      </w:r>
      <w:r w:rsidR="00961B28" w:rsidRPr="00E20880">
        <w:tab/>
      </w:r>
      <w:r w:rsidR="00E42231" w:rsidRPr="00B3745A">
        <w:rPr>
          <w:b/>
        </w:rPr>
        <w:t>CTRL</w:t>
      </w:r>
      <w:r w:rsidRPr="00B3745A">
        <w:rPr>
          <w:b/>
        </w:rPr>
        <w:t>+J</w:t>
      </w:r>
    </w:p>
    <w:p w14:paraId="75FE40D6" w14:textId="77777777" w:rsidR="005C351B" w:rsidRPr="00B3745A" w:rsidRDefault="005C351B" w:rsidP="0007079A">
      <w:pPr>
        <w:rPr>
          <w:b/>
        </w:rPr>
      </w:pPr>
      <w:r w:rsidRPr="00E20880">
        <w:t>Invite someone to join the conversation</w:t>
      </w:r>
      <w:r w:rsidRPr="00E20880">
        <w:tab/>
      </w:r>
      <w:r w:rsidRPr="00E20880">
        <w:tab/>
      </w:r>
      <w:r w:rsidRPr="00E20880">
        <w:tab/>
      </w:r>
      <w:r w:rsidR="00E42231" w:rsidRPr="00B3745A">
        <w:rPr>
          <w:b/>
        </w:rPr>
        <w:t>ALT</w:t>
      </w:r>
      <w:r w:rsidRPr="00B3745A">
        <w:rPr>
          <w:b/>
        </w:rPr>
        <w:t>+I</w:t>
      </w:r>
    </w:p>
    <w:p w14:paraId="75FE40D7" w14:textId="77777777" w:rsidR="005C351B" w:rsidRPr="00B3745A" w:rsidRDefault="005C351B" w:rsidP="0007079A">
      <w:pPr>
        <w:rPr>
          <w:b/>
        </w:rPr>
      </w:pPr>
      <w:r w:rsidRPr="00E20880">
        <w:t>Rejoin an IM conference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E42231" w:rsidRPr="00B3745A">
        <w:rPr>
          <w:b/>
        </w:rPr>
        <w:t>ALT</w:t>
      </w:r>
      <w:r w:rsidRPr="00B3745A">
        <w:rPr>
          <w:b/>
        </w:rPr>
        <w:t>+R</w:t>
      </w:r>
    </w:p>
    <w:p w14:paraId="75FE40D8" w14:textId="77777777" w:rsidR="005C351B" w:rsidRPr="00E20880" w:rsidRDefault="005C351B" w:rsidP="0007079A">
      <w:r w:rsidRPr="00E20880">
        <w:t>Show/Hide IM area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="00E42231" w:rsidRPr="00B3745A">
        <w:rPr>
          <w:b/>
        </w:rPr>
        <w:t>CTRL</w:t>
      </w:r>
      <w:r w:rsidRPr="00B3745A">
        <w:rPr>
          <w:b/>
        </w:rPr>
        <w:t>+W</w:t>
      </w:r>
    </w:p>
    <w:p w14:paraId="75FE40D9" w14:textId="77777777" w:rsidR="005C351B" w:rsidRPr="00B3745A" w:rsidRDefault="005C351B" w:rsidP="0007079A">
      <w:pPr>
        <w:rPr>
          <w:b/>
        </w:rPr>
      </w:pPr>
      <w:r w:rsidRPr="00E20880">
        <w:t xml:space="preserve">Show/Hide </w:t>
      </w:r>
      <w:r w:rsidR="00D114EE" w:rsidRPr="00E20880">
        <w:t>P</w:t>
      </w:r>
      <w:r w:rsidRPr="00E20880">
        <w:t xml:space="preserve">articipant </w:t>
      </w:r>
      <w:r w:rsidR="00D114EE" w:rsidRPr="00E20880">
        <w:t>L</w:t>
      </w:r>
      <w:r w:rsidRPr="00E20880">
        <w:t xml:space="preserve">ist in </w:t>
      </w:r>
      <w:r w:rsidR="008A0DDE" w:rsidRPr="00E20880">
        <w:t>C</w:t>
      </w:r>
      <w:r w:rsidRPr="00E20880">
        <w:t xml:space="preserve">onversation </w:t>
      </w:r>
      <w:r w:rsidR="008A0DDE" w:rsidRPr="00E20880">
        <w:t>W</w:t>
      </w:r>
      <w:r w:rsidRPr="00E20880">
        <w:t>indow</w:t>
      </w:r>
      <w:r w:rsidRPr="00E20880">
        <w:tab/>
      </w:r>
      <w:r w:rsidR="00E42231" w:rsidRPr="00B3745A">
        <w:rPr>
          <w:b/>
        </w:rPr>
        <w:t>CTRL</w:t>
      </w:r>
      <w:r w:rsidRPr="00B3745A">
        <w:rPr>
          <w:b/>
        </w:rPr>
        <w:t>+R</w:t>
      </w:r>
    </w:p>
    <w:p w14:paraId="75FE40DA" w14:textId="77777777" w:rsidR="005C351B" w:rsidRPr="00E20880" w:rsidRDefault="00E42231" w:rsidP="0007079A">
      <w:r w:rsidRPr="00E20880">
        <w:t>Save Contents of an IM session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CTRL+S</w:t>
      </w:r>
    </w:p>
    <w:p w14:paraId="75FE40DB" w14:textId="77777777" w:rsidR="00A6234D" w:rsidRPr="00E20880" w:rsidRDefault="00E42231" w:rsidP="0007079A">
      <w:r w:rsidRPr="00E20880">
        <w:t>Cut Selected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CTRL+X</w:t>
      </w:r>
    </w:p>
    <w:p w14:paraId="75FE40DC" w14:textId="77777777" w:rsidR="00BD3C10" w:rsidRPr="00E20880" w:rsidRDefault="00BD3C10" w:rsidP="0007079A">
      <w:r w:rsidRPr="00E20880">
        <w:t>Copy Selected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CTRL+C</w:t>
      </w:r>
    </w:p>
    <w:p w14:paraId="75FE40DD" w14:textId="77777777" w:rsidR="00BD3C10" w:rsidRPr="00B3745A" w:rsidRDefault="00BD3C10" w:rsidP="0007079A">
      <w:pPr>
        <w:rPr>
          <w:b/>
        </w:rPr>
      </w:pPr>
      <w:r w:rsidRPr="00E20880">
        <w:t>Paste Selected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CTRL+V</w:t>
      </w:r>
    </w:p>
    <w:p w14:paraId="75FE40DE" w14:textId="77777777" w:rsidR="00BD3C10" w:rsidRPr="00B3745A" w:rsidRDefault="00BD3C10" w:rsidP="0007079A">
      <w:pPr>
        <w:rPr>
          <w:b/>
        </w:rPr>
      </w:pPr>
      <w:r w:rsidRPr="00E20880">
        <w:t>Select All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CTRL+A</w:t>
      </w:r>
    </w:p>
    <w:p w14:paraId="75FE40DF" w14:textId="77777777" w:rsidR="00BD3C10" w:rsidRPr="00E20880" w:rsidRDefault="00BD3C10" w:rsidP="0007079A">
      <w:r w:rsidRPr="00E20880">
        <w:t>Add Line Break for a new paragraph in IM</w:t>
      </w:r>
      <w:r w:rsidRPr="00E20880">
        <w:tab/>
      </w:r>
      <w:r w:rsidRPr="00E20880">
        <w:tab/>
      </w:r>
      <w:r w:rsidRPr="00B3745A">
        <w:rPr>
          <w:b/>
        </w:rPr>
        <w:t>SHIFT+ENTER</w:t>
      </w:r>
    </w:p>
    <w:p w14:paraId="75FE40E0" w14:textId="77777777" w:rsidR="00BD3C10" w:rsidRPr="00E20880" w:rsidRDefault="00BD3C10" w:rsidP="0007079A">
      <w:r w:rsidRPr="00E20880">
        <w:t>Send IM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ENTER</w:t>
      </w:r>
    </w:p>
    <w:p w14:paraId="75FE40E1" w14:textId="77777777" w:rsidR="00BD3C10" w:rsidRPr="00E20880" w:rsidRDefault="00BD3C10" w:rsidP="0007079A">
      <w:r w:rsidRPr="00E20880">
        <w:t>Delete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DELETE</w:t>
      </w:r>
    </w:p>
    <w:p w14:paraId="75FE40E2" w14:textId="77777777" w:rsidR="00BD3C10" w:rsidRPr="00E20880" w:rsidRDefault="00BD3C10" w:rsidP="0007079A">
      <w:r w:rsidRPr="00E20880">
        <w:t>Undo Action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CTRL+Z</w:t>
      </w:r>
    </w:p>
    <w:p w14:paraId="75FE40E3" w14:textId="77777777" w:rsidR="00752B95" w:rsidRPr="00E20880" w:rsidRDefault="00BD3C10" w:rsidP="0007079A">
      <w:r w:rsidRPr="00E20880">
        <w:t>Redo Action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CTRL+Y</w:t>
      </w:r>
    </w:p>
    <w:p w14:paraId="75FE40E4" w14:textId="77777777" w:rsidR="00752B95" w:rsidRPr="00E20880" w:rsidRDefault="00752B95" w:rsidP="00752B95">
      <w:pPr>
        <w:pStyle w:val="Heading4"/>
      </w:pPr>
      <w:r w:rsidRPr="00E20880">
        <w:t>Instant Messaging Area</w:t>
      </w:r>
    </w:p>
    <w:p w14:paraId="75FE40E5" w14:textId="77777777" w:rsidR="00752B95" w:rsidRPr="00E20880" w:rsidRDefault="00752B95" w:rsidP="0007079A">
      <w:r w:rsidRPr="00E20880">
        <w:t>Bold Selected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CTRL+B</w:t>
      </w:r>
    </w:p>
    <w:p w14:paraId="75FE40E6" w14:textId="77777777" w:rsidR="00752B95" w:rsidRPr="00B3745A" w:rsidRDefault="00752B95" w:rsidP="0007079A">
      <w:pPr>
        <w:rPr>
          <w:b/>
        </w:rPr>
      </w:pPr>
      <w:r w:rsidRPr="00E20880">
        <w:t>Italicize Selected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CTRL+I</w:t>
      </w:r>
    </w:p>
    <w:p w14:paraId="75FE40E7" w14:textId="77777777" w:rsidR="00752B95" w:rsidRPr="00B3745A" w:rsidRDefault="00752B95" w:rsidP="0007079A">
      <w:pPr>
        <w:rPr>
          <w:b/>
        </w:rPr>
      </w:pPr>
      <w:r w:rsidRPr="00E20880">
        <w:t>Underline Selected Text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CTRL+U</w:t>
      </w:r>
    </w:p>
    <w:p w14:paraId="75FE40E8" w14:textId="77777777" w:rsidR="00752B95" w:rsidRPr="00E20880" w:rsidRDefault="00752B95" w:rsidP="0007079A">
      <w:r w:rsidRPr="00E20880">
        <w:t xml:space="preserve">Strikethrough Selected Text </w:t>
      </w:r>
      <w:r w:rsidRPr="00E20880">
        <w:tab/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CTRL+T</w:t>
      </w:r>
    </w:p>
    <w:p w14:paraId="75FE40E9" w14:textId="77777777" w:rsidR="00752B95" w:rsidRPr="00B3745A" w:rsidRDefault="00752B95" w:rsidP="0007079A">
      <w:pPr>
        <w:rPr>
          <w:b/>
        </w:rPr>
      </w:pPr>
      <w:r w:rsidRPr="00E20880">
        <w:t>Increase Font Size of Selected Text</w:t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</w:t>
      </w:r>
      <w:proofErr w:type="gramStart"/>
      <w:r w:rsidRPr="00B3745A">
        <w:rPr>
          <w:b/>
        </w:rPr>
        <w:t>+[</w:t>
      </w:r>
      <w:proofErr w:type="gramEnd"/>
    </w:p>
    <w:p w14:paraId="75FE40EA" w14:textId="77777777" w:rsidR="00752B95" w:rsidRPr="00E20880" w:rsidRDefault="00752B95" w:rsidP="0007079A">
      <w:r w:rsidRPr="00E20880">
        <w:t>Decrease Font Size of Selected Text</w:t>
      </w:r>
      <w:r w:rsidRPr="00E20880">
        <w:tab/>
      </w:r>
      <w:r w:rsidRPr="00E20880">
        <w:tab/>
      </w:r>
      <w:r w:rsidRPr="00E20880">
        <w:tab/>
      </w:r>
      <w:r w:rsidRPr="00B3745A">
        <w:rPr>
          <w:b/>
        </w:rPr>
        <w:t>CTRL+]</w:t>
      </w:r>
    </w:p>
    <w:p w14:paraId="75FE40EB" w14:textId="77777777" w:rsidR="00752B95" w:rsidRPr="00E20880" w:rsidRDefault="00752B95" w:rsidP="0007079A">
      <w:r w:rsidRPr="00E20880">
        <w:t>Change Font</w:t>
      </w:r>
      <w:r w:rsidR="00CD3040" w:rsidRPr="00E20880">
        <w:tab/>
      </w:r>
      <w:r w:rsidR="00CD3040" w:rsidRPr="00E20880">
        <w:tab/>
      </w:r>
      <w:r w:rsidR="00CD3040" w:rsidRPr="00E20880">
        <w:tab/>
      </w:r>
      <w:r w:rsidR="00CD3040" w:rsidRPr="00E20880">
        <w:tab/>
      </w:r>
      <w:r w:rsidR="00CD3040" w:rsidRPr="00E20880">
        <w:tab/>
      </w:r>
      <w:r w:rsidR="00CD3040" w:rsidRPr="00E20880">
        <w:tab/>
      </w:r>
      <w:r w:rsidRPr="00B3745A">
        <w:rPr>
          <w:b/>
        </w:rPr>
        <w:t>CTRL+SHIFT+F</w:t>
      </w:r>
    </w:p>
    <w:p w14:paraId="75FE4109" w14:textId="77777777" w:rsidR="00CE1405" w:rsidRDefault="00CE1405" w:rsidP="00CE1405">
      <w:pPr>
        <w:pStyle w:val="Heading1"/>
      </w:pPr>
      <w:bookmarkStart w:id="64" w:name="_Toc505590159"/>
      <w:bookmarkStart w:id="65" w:name="_Toc506778872"/>
      <w:bookmarkStart w:id="66" w:name="_Toc55711387"/>
      <w:bookmarkStart w:id="67" w:name="_Toc59510475"/>
      <w:bookmarkStart w:id="68" w:name="_Toc71691254"/>
      <w:bookmarkStart w:id="69" w:name="_Toc75157225"/>
      <w:bookmarkStart w:id="70" w:name="_Toc78861496"/>
      <w:bookmarkStart w:id="71" w:name="_Toc235494463"/>
      <w:bookmarkStart w:id="72" w:name="_Toc348078531"/>
      <w:r w:rsidRPr="00E20880">
        <w:t>FEEDBACK SHEET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5A39243A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Request to the instructor: </w:t>
      </w:r>
    </w:p>
    <w:p w14:paraId="5D2F9F22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As you use this training package, please </w:t>
      </w:r>
      <w:r>
        <w:t xml:space="preserve">document </w:t>
      </w:r>
      <w:r w:rsidRPr="002E53E2">
        <w:t>errors</w:t>
      </w:r>
      <w:r>
        <w:t>, omissions, and revisions and notify us of any required editing.</w:t>
      </w:r>
      <w:r w:rsidRPr="002E53E2">
        <w:t xml:space="preserve"> At the completion of this segment, </w:t>
      </w:r>
      <w:r>
        <w:t xml:space="preserve">you should mail </w:t>
      </w:r>
      <w:r w:rsidRPr="002E53E2">
        <w:t>this form to the</w:t>
      </w:r>
      <w:r>
        <w:t xml:space="preserve"> address </w:t>
      </w:r>
      <w:r w:rsidRPr="002E53E2">
        <w:t>on the next page.</w:t>
      </w:r>
    </w:p>
    <w:p w14:paraId="06F8C1EF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Source of report</w:t>
      </w:r>
      <w:r w:rsidRPr="002E53E2">
        <w:t>:</w:t>
      </w:r>
      <w:r w:rsidRPr="002E53E2">
        <w:rPr>
          <w:b/>
        </w:rPr>
        <w:t xml:space="preserve"> </w:t>
      </w:r>
    </w:p>
    <w:p w14:paraId="1034947E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Location of training:  _______________________________</w:t>
      </w:r>
    </w:p>
    <w:p w14:paraId="4C314EC2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Your name:  _____________________________________</w:t>
      </w:r>
      <w:r w:rsidRPr="002E53E2">
        <w:rPr>
          <w:u w:val="single"/>
        </w:rPr>
        <w:t xml:space="preserve"> </w:t>
      </w:r>
    </w:p>
    <w:p w14:paraId="1AA75008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u w:val="single"/>
        </w:rPr>
      </w:pPr>
      <w:r w:rsidRPr="002E53E2">
        <w:t>Your phone number:  ______________________________</w:t>
      </w:r>
      <w:r w:rsidRPr="002E53E2">
        <w:rPr>
          <w:u w:val="single"/>
        </w:rPr>
        <w:t xml:space="preserve"> </w:t>
      </w:r>
    </w:p>
    <w:p w14:paraId="1FB5F76F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Timeframes</w:t>
      </w:r>
      <w:r w:rsidRPr="002E53E2">
        <w:t>:</w:t>
      </w:r>
      <w:r w:rsidRPr="002E53E2">
        <w:rPr>
          <w:b/>
        </w:rPr>
        <w:t xml:space="preserve"> </w:t>
      </w:r>
    </w:p>
    <w:p w14:paraId="22E21D77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How much time did it take to present this material?</w:t>
      </w:r>
    </w:p>
    <w:p w14:paraId="5791244A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Topics</w:t>
      </w:r>
      <w:r w:rsidRPr="002E53E2">
        <w:t>:</w:t>
      </w:r>
      <w:r w:rsidRPr="002E53E2">
        <w:rPr>
          <w:b/>
        </w:rPr>
        <w:t xml:space="preserve"> </w:t>
      </w:r>
    </w:p>
    <w:p w14:paraId="7629FE5A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Is there any material in the lesson that is covered but not relevant to</w:t>
      </w:r>
      <w:r>
        <w:t xml:space="preserve"> your posi</w:t>
      </w:r>
      <w:r w:rsidRPr="002E53E2">
        <w:t xml:space="preserve">tion </w:t>
      </w:r>
      <w:r>
        <w:t>that we should remove</w:t>
      </w:r>
      <w:r w:rsidRPr="002E53E2">
        <w:t xml:space="preserve">?  </w:t>
      </w:r>
      <w:proofErr w:type="gramStart"/>
      <w:r w:rsidRPr="002E53E2">
        <w:t>If so, what?</w:t>
      </w:r>
      <w:proofErr w:type="gramEnd"/>
    </w:p>
    <w:p w14:paraId="440FA9DF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 xml:space="preserve">Can you identify any topic not covered in this lesson </w:t>
      </w:r>
      <w:r>
        <w:t>that</w:t>
      </w:r>
      <w:r w:rsidRPr="002E53E2">
        <w:t xml:space="preserve"> should be included?</w:t>
      </w:r>
    </w:p>
    <w:p w14:paraId="27F4AE80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Complexity level</w:t>
      </w:r>
      <w:r w:rsidRPr="002E53E2">
        <w:t>:</w:t>
      </w:r>
      <w:r w:rsidRPr="002E53E2">
        <w:rPr>
          <w:b/>
        </w:rPr>
        <w:t xml:space="preserve"> </w:t>
      </w:r>
    </w:p>
    <w:p w14:paraId="70D719D9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Are there any lessons that appear either too simple or too complex?  Which ones?  Why?</w:t>
      </w:r>
    </w:p>
    <w:p w14:paraId="07078043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Testing</w:t>
      </w:r>
      <w:r w:rsidRPr="002E53E2">
        <w:t>:</w:t>
      </w:r>
      <w:r w:rsidRPr="002E53E2">
        <w:rPr>
          <w:b/>
        </w:rPr>
        <w:t xml:space="preserve"> </w:t>
      </w:r>
    </w:p>
    <w:p w14:paraId="45D04981" w14:textId="77777777" w:rsidR="00D00A75" w:rsidRPr="002E53E2" w:rsidRDefault="00D00A75" w:rsidP="00D00A75">
      <w:r w:rsidRPr="002E53E2">
        <w:t>How would you rate the usefulness of the tests and exercises?</w:t>
      </w:r>
    </w:p>
    <w:p w14:paraId="62A0B86C" w14:textId="77777777" w:rsidR="00D00A75" w:rsidRPr="002E53E2" w:rsidRDefault="00D00A75" w:rsidP="00D00A75">
      <w:r w:rsidRPr="002E53E2">
        <w:rPr>
          <w:sz w:val="2"/>
        </w:rPr>
        <w:t xml:space="preserve">       </w:t>
      </w:r>
      <w:r w:rsidRPr="002E53E2">
        <w:t xml:space="preserve">       1              2                3                4                5</w:t>
      </w:r>
    </w:p>
    <w:p w14:paraId="4ACFE9EA" w14:textId="77777777" w:rsidR="00D00A75" w:rsidRPr="002E53E2" w:rsidRDefault="00D00A75" w:rsidP="00D00A75">
      <w:r w:rsidRPr="002E53E2">
        <w:t>Irrelevant                    Adequate                  Quite helpful</w:t>
      </w:r>
    </w:p>
    <w:p w14:paraId="254D9851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Please note your corrections below or attach a photocopy of corrected pages.</w:t>
      </w:r>
    </w:p>
    <w:p w14:paraId="2CD91AE4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rPr>
          <w:u w:val="single"/>
        </w:rPr>
        <w:t>Page #</w:t>
      </w:r>
      <w:r w:rsidRPr="002E53E2">
        <w:t xml:space="preserve">            </w:t>
      </w:r>
      <w:r w:rsidRPr="002E53E2">
        <w:rPr>
          <w:u w:val="single"/>
        </w:rPr>
        <w:t>Correction Needed</w:t>
      </w:r>
    </w:p>
    <w:p w14:paraId="1FE970E6" w14:textId="77777777" w:rsidR="00D00A75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</w:p>
    <w:p w14:paraId="599CF9C0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Comments</w:t>
      </w:r>
      <w:r w:rsidRPr="002E53E2">
        <w:t>:</w:t>
      </w:r>
      <w:r w:rsidRPr="002E53E2">
        <w:rPr>
          <w:b/>
        </w:rPr>
        <w:t xml:space="preserve"> </w:t>
      </w:r>
    </w:p>
    <w:p w14:paraId="76261E8D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Use the space below for your comments on how we can improve this material.</w:t>
      </w:r>
    </w:p>
    <w:p w14:paraId="2F6F0554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/>
        </w:rPr>
      </w:pPr>
      <w:r w:rsidRPr="002E53E2">
        <w:rPr>
          <w:b/>
        </w:rPr>
        <w:t>Mail to</w:t>
      </w:r>
      <w:r w:rsidRPr="002E53E2">
        <w:t>:</w:t>
      </w:r>
    </w:p>
    <w:p w14:paraId="512C35F7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smartTag w:uri="urn:schemas-microsoft-com:office:smarttags" w:element="PersonName">
        <w:smartTag w:uri="urn:schemas:contacts" w:element="GivenName">
          <w:r w:rsidRPr="002E53E2">
            <w:rPr>
              <w:bCs/>
            </w:rPr>
            <w:t>Gregory</w:t>
          </w:r>
        </w:smartTag>
        <w:r w:rsidRPr="002E53E2">
          <w:rPr>
            <w:bCs/>
          </w:rPr>
          <w:t xml:space="preserve"> </w:t>
        </w:r>
        <w:smartTag w:uri="urn:schemas:contacts" w:element="Sn">
          <w:r w:rsidRPr="002E53E2">
            <w:rPr>
              <w:bCs/>
            </w:rPr>
            <w:t>Gill</w:t>
          </w:r>
        </w:smartTag>
      </w:smartTag>
    </w:p>
    <w:p w14:paraId="281F2564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r w:rsidRPr="002E53E2">
        <w:rPr>
          <w:bCs/>
        </w:rPr>
        <w:t>Social Security Administration</w:t>
      </w:r>
    </w:p>
    <w:p w14:paraId="4DEA2CF1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r>
        <w:rPr>
          <w:bCs/>
        </w:rPr>
        <w:t xml:space="preserve">EHR </w:t>
      </w:r>
      <w:proofErr w:type="spellStart"/>
      <w:r>
        <w:rPr>
          <w:bCs/>
        </w:rPr>
        <w:t>Ste</w:t>
      </w:r>
      <w:proofErr w:type="spellEnd"/>
      <w:r>
        <w:rPr>
          <w:bCs/>
        </w:rPr>
        <w:t xml:space="preserve"> 100</w:t>
      </w:r>
      <w:r w:rsidRPr="002E53E2">
        <w:rPr>
          <w:bCs/>
        </w:rPr>
        <w:tab/>
      </w:r>
    </w:p>
    <w:p w14:paraId="2BCAFB8F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  <w:rPr>
          <w:bCs/>
        </w:rPr>
      </w:pPr>
      <w:smartTag w:uri="urn:schemas-microsoft-com:office:smarttags" w:element="Street">
        <w:smartTag w:uri="urn:schemas-microsoft-com:office:smarttags" w:element="address">
          <w:r w:rsidRPr="002E53E2">
            <w:rPr>
              <w:bCs/>
            </w:rPr>
            <w:t>6401 Security Blvd.</w:t>
          </w:r>
        </w:smartTag>
      </w:smartTag>
    </w:p>
    <w:p w14:paraId="252166E8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smartTag w:uri="urn:schemas-microsoft-com:office:smarttags" w:element="place">
        <w:smartTag w:uri="urn:schemas-microsoft-com:office:smarttags" w:element="City">
          <w:r w:rsidRPr="002E53E2">
            <w:rPr>
              <w:bCs/>
            </w:rPr>
            <w:t>Baltimore</w:t>
          </w:r>
        </w:smartTag>
        <w:r w:rsidRPr="002E53E2">
          <w:rPr>
            <w:bCs/>
          </w:rPr>
          <w:t xml:space="preserve">, </w:t>
        </w:r>
        <w:smartTag w:uri="urn:schemas-microsoft-com:office:smarttags" w:element="State">
          <w:r w:rsidRPr="002E53E2">
            <w:rPr>
              <w:bCs/>
            </w:rPr>
            <w:t>MD</w:t>
          </w:r>
        </w:smartTag>
        <w:r w:rsidRPr="002E53E2">
          <w:rPr>
            <w:bCs/>
          </w:rPr>
          <w:t xml:space="preserve"> </w:t>
        </w:r>
        <w:smartTag w:uri="urn:schemas-microsoft-com:office:smarttags" w:element="PostalCode">
          <w:r w:rsidRPr="002E53E2">
            <w:rPr>
              <w:bCs/>
            </w:rPr>
            <w:t>21235</w:t>
          </w:r>
        </w:smartTag>
      </w:smartTag>
    </w:p>
    <w:p w14:paraId="0D75907A" w14:textId="77777777" w:rsidR="00D00A75" w:rsidRPr="002E53E2" w:rsidRDefault="00D00A75" w:rsidP="00D00A75">
      <w:pPr>
        <w:tabs>
          <w:tab w:val="left" w:pos="-432"/>
          <w:tab w:val="left" w:pos="1897"/>
          <w:tab w:val="left" w:pos="2917"/>
          <w:tab w:val="left" w:pos="8208"/>
        </w:tabs>
      </w:pPr>
      <w:r w:rsidRPr="002E53E2">
        <w:t>Or e</w:t>
      </w:r>
      <w:r>
        <w:t>-</w:t>
      </w:r>
      <w:r w:rsidRPr="002E53E2">
        <w:t>mail comment</w:t>
      </w:r>
      <w:r>
        <w:t>s</w:t>
      </w:r>
      <w:r w:rsidRPr="002E53E2">
        <w:t xml:space="preserve"> to </w:t>
      </w:r>
      <w:hyperlink r:id="rId11" w:tooltip="Email Address for Gregory Gill" w:history="1">
        <w:r w:rsidRPr="002E53E2">
          <w:rPr>
            <w:rStyle w:val="Hyperlink"/>
          </w:rPr>
          <w:t>gregory.gill@ssa.gov</w:t>
        </w:r>
      </w:hyperlink>
    </w:p>
    <w:p w14:paraId="723442A7" w14:textId="77777777" w:rsidR="00D00A75" w:rsidRPr="002E53E2" w:rsidRDefault="00D00A75" w:rsidP="00D00A75"/>
    <w:p w14:paraId="59EDF28F" w14:textId="77777777" w:rsidR="00D00A75" w:rsidRPr="006700AF" w:rsidRDefault="00D00A75" w:rsidP="00D00A75"/>
    <w:p w14:paraId="187F3563" w14:textId="77777777" w:rsidR="00D00A75" w:rsidRPr="00EC6618" w:rsidRDefault="00D00A75" w:rsidP="00D00A75"/>
    <w:p w14:paraId="5C744ADC" w14:textId="77777777" w:rsidR="00D00A75" w:rsidRPr="00D00A75" w:rsidRDefault="00D00A75" w:rsidP="00D00A75">
      <w:pPr>
        <w:pStyle w:val="Heading2"/>
      </w:pPr>
    </w:p>
    <w:sectPr w:rsidR="00D00A75" w:rsidRPr="00D00A75" w:rsidSect="00773C8E">
      <w:headerReference w:type="default" r:id="rId12"/>
      <w:footerReference w:type="even" r:id="rId13"/>
      <w:footerReference w:type="default" r:id="rId14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FE4141" w14:textId="77777777" w:rsidR="00253FDF" w:rsidRDefault="00253FDF">
      <w:r>
        <w:separator/>
      </w:r>
    </w:p>
  </w:endnote>
  <w:endnote w:type="continuationSeparator" w:id="0">
    <w:p w14:paraId="75FE4142" w14:textId="77777777" w:rsidR="00253FDF" w:rsidRDefault="00253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CECD842-D153-482D-A4D8-F9F23F44602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F654509-ED0F-4F19-8708-3260876D274A}"/>
    <w:embedBold r:id="rId3" w:fontKey="{C5575DD4-8872-4FFD-AA1C-60BF561001F1}"/>
    <w:embedItalic r:id="rId4" w:fontKey="{68CCBA36-176B-4E7F-AF8C-7CCA62443219}"/>
    <w:embedBoldItalic r:id="rId5" w:fontKey="{98A21986-A75D-43E8-8A0A-69D98DD53D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39EBCA3-CA29-4570-857E-F9D501FB94DC}"/>
    <w:embedBold r:id="rId7" w:fontKey="{1681DC8E-014A-40F5-BB92-A372313CA1E1}"/>
    <w:embedItalic r:id="rId8" w:fontKey="{362B65DE-7183-4C43-AED4-271994B933C0}"/>
    <w:embedBoldItalic r:id="rId9" w:fontKey="{00AD1E95-9610-4CB3-A4A8-36B031B1BB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73CD189D-7248-4545-B3D9-0CA48EA6FA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1" w:fontKey="{C492D43B-20CB-4401-A166-8D6703DD8727}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(W1)">
    <w:charset w:val="00"/>
    <w:family w:val="swiss"/>
    <w:pitch w:val="variable"/>
    <w:sig w:usb0="E0002AFF" w:usb1="C0007843" w:usb2="00000009" w:usb3="00000000" w:csb0="000001FF" w:csb1="00000000"/>
    <w:embedRegular r:id="rId12" w:fontKey="{100A498E-BABF-432F-9672-FEE24069455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92AD5216-87F8-445E-B35D-D737187CB8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47BAB28-FBA9-46D0-AE57-E54EBA4554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596C08BB-0605-4304-9838-CF1BAB2068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FD063A08-5E07-4AC0-9AF0-43D26D70AC67}"/>
    <w:embedBold r:id="rId17" w:fontKey="{CE60846B-EF43-4297-B3A4-8D4FBF5BD6DD}"/>
    <w:embedBoldItalic r:id="rId18" w:fontKey="{977F748F-2F72-48ED-BC84-AA45F180DB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E4144" w14:textId="77777777" w:rsidR="00253FDF" w:rsidRDefault="00253FDF" w:rsidP="00DA7A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FE4145" w14:textId="77777777" w:rsidR="00253FDF" w:rsidRDefault="00253FDF" w:rsidP="00D662E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4CBA3" w14:textId="77777777" w:rsidR="00253FDF" w:rsidRDefault="00253FDF" w:rsidP="00DA7AC8">
    <w:pPr>
      <w:pStyle w:val="Footer"/>
      <w:rPr>
        <w:rStyle w:val="PageNumber"/>
      </w:rPr>
    </w:pPr>
  </w:p>
  <w:p w14:paraId="0863307A" w14:textId="4ED775F3" w:rsidR="00253FDF" w:rsidRDefault="00253FDF" w:rsidP="00DA7AC8">
    <w:pPr>
      <w:pStyle w:val="Footer"/>
      <w:pBdr>
        <w:top w:val="single" w:sz="4" w:space="3" w:color="auto"/>
      </w:pBdr>
      <w:rPr>
        <w:rStyle w:val="PageNumber"/>
      </w:rPr>
    </w:pPr>
    <w:r>
      <w:rPr>
        <w:rStyle w:val="PageNumber"/>
      </w:rPr>
      <w:t>OL Visually Impaired Curriculum</w:t>
    </w:r>
    <w:r>
      <w:rPr>
        <w:rStyle w:val="PageNumber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08F4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ab/>
      <w:t>February 2013</w:t>
    </w:r>
  </w:p>
  <w:p w14:paraId="2E6409C4" w14:textId="77777777" w:rsidR="00253FDF" w:rsidRDefault="00253FDF" w:rsidP="00DA7AC8">
    <w:pPr>
      <w:pStyle w:val="Footer"/>
      <w:rPr>
        <w:rStyle w:val="PageNumber"/>
      </w:rPr>
    </w:pPr>
  </w:p>
  <w:p w14:paraId="16A8FFF2" w14:textId="604767C0" w:rsidR="00253FDF" w:rsidRDefault="00253FDF" w:rsidP="00DA7AC8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E413F" w14:textId="77777777" w:rsidR="00253FDF" w:rsidRDefault="00253FDF">
      <w:r>
        <w:separator/>
      </w:r>
    </w:p>
  </w:footnote>
  <w:footnote w:type="continuationSeparator" w:id="0">
    <w:p w14:paraId="75FE4140" w14:textId="77777777" w:rsidR="00253FDF" w:rsidRDefault="00253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E4143" w14:textId="3F357A6C" w:rsidR="00253FDF" w:rsidRPr="00DA7AC8" w:rsidRDefault="00253FDF" w:rsidP="00DA7AC8">
    <w:pPr>
      <w:pStyle w:val="Header"/>
    </w:pPr>
    <w:r>
      <w:t>USING JAWS WITH OFFICE COMMUNICATOR 2007</w:t>
    </w:r>
    <w:r>
      <w:tab/>
      <w:t>VS-01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46214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A7E9C"/>
    <w:multiLevelType w:val="hybridMultilevel"/>
    <w:tmpl w:val="F2EAC26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2702535"/>
    <w:multiLevelType w:val="hybridMultilevel"/>
    <w:tmpl w:val="53B6C06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7CE191A"/>
    <w:multiLevelType w:val="hybridMultilevel"/>
    <w:tmpl w:val="78D273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AAB6F3A"/>
    <w:multiLevelType w:val="multilevel"/>
    <w:tmpl w:val="60004076"/>
    <w:styleLink w:val="NumList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>
    <w:nsid w:val="0D2204AB"/>
    <w:multiLevelType w:val="hybridMultilevel"/>
    <w:tmpl w:val="6AB880C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15D5FE1"/>
    <w:multiLevelType w:val="hybridMultilevel"/>
    <w:tmpl w:val="10D88D5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7F41FBA"/>
    <w:multiLevelType w:val="hybridMultilevel"/>
    <w:tmpl w:val="D4C29E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9D7082E"/>
    <w:multiLevelType w:val="hybridMultilevel"/>
    <w:tmpl w:val="0034489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BE60E9D"/>
    <w:multiLevelType w:val="hybridMultilevel"/>
    <w:tmpl w:val="B9B2846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CE077FB"/>
    <w:multiLevelType w:val="hybridMultilevel"/>
    <w:tmpl w:val="37C85E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6663F81"/>
    <w:multiLevelType w:val="hybridMultilevel"/>
    <w:tmpl w:val="DCC29B3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27D31116"/>
    <w:multiLevelType w:val="hybridMultilevel"/>
    <w:tmpl w:val="BD8C1BCC"/>
    <w:lvl w:ilvl="0" w:tplc="0409000F">
      <w:start w:val="1"/>
      <w:numFmt w:val="decimal"/>
      <w:lvlText w:val="%1."/>
      <w:lvlJc w:val="left"/>
      <w:pPr>
        <w:ind w:left="2592" w:hanging="360"/>
      </w:p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13">
    <w:nsid w:val="2E4F4D70"/>
    <w:multiLevelType w:val="hybridMultilevel"/>
    <w:tmpl w:val="0C94C6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F1275D2"/>
    <w:multiLevelType w:val="multilevel"/>
    <w:tmpl w:val="BB24D144"/>
    <w:styleLink w:val="Bulleted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FD3768"/>
    <w:multiLevelType w:val="hybridMultilevel"/>
    <w:tmpl w:val="8022224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44A9596E"/>
    <w:multiLevelType w:val="hybridMultilevel"/>
    <w:tmpl w:val="11C891B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EE86271"/>
    <w:multiLevelType w:val="hybridMultilevel"/>
    <w:tmpl w:val="BFB0330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FF94705"/>
    <w:multiLevelType w:val="hybridMultilevel"/>
    <w:tmpl w:val="D4C29E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>
    <w:nsid w:val="52C35A80"/>
    <w:multiLevelType w:val="singleLevel"/>
    <w:tmpl w:val="AC2C93A8"/>
    <w:lvl w:ilvl="0">
      <w:start w:val="1"/>
      <w:numFmt w:val="decimal"/>
      <w:pStyle w:val="E2-Answ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  <w:u w:val="none"/>
      </w:rPr>
    </w:lvl>
  </w:abstractNum>
  <w:abstractNum w:abstractNumId="20">
    <w:nsid w:val="5B8A1717"/>
    <w:multiLevelType w:val="hybridMultilevel"/>
    <w:tmpl w:val="FBB02C3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5BB43FA5"/>
    <w:multiLevelType w:val="hybridMultilevel"/>
    <w:tmpl w:val="C37E6F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CB43CE7"/>
    <w:multiLevelType w:val="singleLevel"/>
    <w:tmpl w:val="F970C4F4"/>
    <w:lvl w:ilvl="0">
      <w:start w:val="1"/>
      <w:numFmt w:val="decimal"/>
      <w:pStyle w:val="E1-Question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F187540"/>
    <w:multiLevelType w:val="hybridMultilevel"/>
    <w:tmpl w:val="D5A6C5AC"/>
    <w:lvl w:ilvl="0" w:tplc="59EC18E8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1A07DD0"/>
    <w:multiLevelType w:val="hybridMultilevel"/>
    <w:tmpl w:val="F5C639E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67DA6702"/>
    <w:multiLevelType w:val="hybridMultilevel"/>
    <w:tmpl w:val="F44EDE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6A883289"/>
    <w:multiLevelType w:val="hybridMultilevel"/>
    <w:tmpl w:val="D4C29E2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6B7F2A10"/>
    <w:multiLevelType w:val="hybridMultilevel"/>
    <w:tmpl w:val="BD8C1BCC"/>
    <w:lvl w:ilvl="0" w:tplc="0409000F">
      <w:start w:val="1"/>
      <w:numFmt w:val="decimal"/>
      <w:lvlText w:val="%1."/>
      <w:lvlJc w:val="left"/>
      <w:pPr>
        <w:ind w:left="2592" w:hanging="360"/>
      </w:pPr>
    </w:lvl>
    <w:lvl w:ilvl="1" w:tplc="04090019" w:tentative="1">
      <w:start w:val="1"/>
      <w:numFmt w:val="lowerLetter"/>
      <w:lvlText w:val="%2."/>
      <w:lvlJc w:val="left"/>
      <w:pPr>
        <w:ind w:left="3312" w:hanging="360"/>
      </w:pPr>
    </w:lvl>
    <w:lvl w:ilvl="2" w:tplc="0409001B" w:tentative="1">
      <w:start w:val="1"/>
      <w:numFmt w:val="lowerRoman"/>
      <w:lvlText w:val="%3."/>
      <w:lvlJc w:val="right"/>
      <w:pPr>
        <w:ind w:left="4032" w:hanging="180"/>
      </w:pPr>
    </w:lvl>
    <w:lvl w:ilvl="3" w:tplc="0409000F" w:tentative="1">
      <w:start w:val="1"/>
      <w:numFmt w:val="decimal"/>
      <w:lvlText w:val="%4."/>
      <w:lvlJc w:val="left"/>
      <w:pPr>
        <w:ind w:left="4752" w:hanging="360"/>
      </w:pPr>
    </w:lvl>
    <w:lvl w:ilvl="4" w:tplc="04090019" w:tentative="1">
      <w:start w:val="1"/>
      <w:numFmt w:val="lowerLetter"/>
      <w:lvlText w:val="%5."/>
      <w:lvlJc w:val="left"/>
      <w:pPr>
        <w:ind w:left="5472" w:hanging="360"/>
      </w:pPr>
    </w:lvl>
    <w:lvl w:ilvl="5" w:tplc="0409001B" w:tentative="1">
      <w:start w:val="1"/>
      <w:numFmt w:val="lowerRoman"/>
      <w:lvlText w:val="%6."/>
      <w:lvlJc w:val="right"/>
      <w:pPr>
        <w:ind w:left="6192" w:hanging="180"/>
      </w:pPr>
    </w:lvl>
    <w:lvl w:ilvl="6" w:tplc="0409000F" w:tentative="1">
      <w:start w:val="1"/>
      <w:numFmt w:val="decimal"/>
      <w:lvlText w:val="%7."/>
      <w:lvlJc w:val="left"/>
      <w:pPr>
        <w:ind w:left="6912" w:hanging="360"/>
      </w:pPr>
    </w:lvl>
    <w:lvl w:ilvl="7" w:tplc="04090019" w:tentative="1">
      <w:start w:val="1"/>
      <w:numFmt w:val="lowerLetter"/>
      <w:lvlText w:val="%8."/>
      <w:lvlJc w:val="left"/>
      <w:pPr>
        <w:ind w:left="7632" w:hanging="360"/>
      </w:pPr>
    </w:lvl>
    <w:lvl w:ilvl="8" w:tplc="0409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28">
    <w:nsid w:val="6F7064D5"/>
    <w:multiLevelType w:val="hybridMultilevel"/>
    <w:tmpl w:val="14A097D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05F2CB4"/>
    <w:multiLevelType w:val="singleLevel"/>
    <w:tmpl w:val="BACA6060"/>
    <w:lvl w:ilvl="0">
      <w:start w:val="1"/>
      <w:numFmt w:val="decimal"/>
      <w:pStyle w:val="TOF"/>
      <w:lvlText w:val="Figure. %1"/>
      <w:lvlJc w:val="left"/>
      <w:pPr>
        <w:tabs>
          <w:tab w:val="num" w:pos="1800"/>
        </w:tabs>
        <w:ind w:left="360" w:hanging="360"/>
      </w:pPr>
      <w:rPr>
        <w:rFonts w:ascii="Arial" w:hAnsi="Arial" w:hint="default"/>
      </w:rPr>
    </w:lvl>
  </w:abstractNum>
  <w:abstractNum w:abstractNumId="30">
    <w:nsid w:val="73BE0C04"/>
    <w:multiLevelType w:val="singleLevel"/>
    <w:tmpl w:val="4820829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1">
    <w:nsid w:val="774F69CB"/>
    <w:multiLevelType w:val="hybridMultilevel"/>
    <w:tmpl w:val="E688B45E"/>
    <w:lvl w:ilvl="0" w:tplc="756402C0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7973091C"/>
    <w:multiLevelType w:val="hybridMultilevel"/>
    <w:tmpl w:val="B1E2BA60"/>
    <w:lvl w:ilvl="0" w:tplc="5D108AC2">
      <w:start w:val="1"/>
      <w:numFmt w:val="decimal"/>
      <w:lvlText w:val="%1."/>
      <w:lvlJc w:val="righ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7EF84B58"/>
    <w:multiLevelType w:val="hybridMultilevel"/>
    <w:tmpl w:val="478C467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FC5024D"/>
    <w:multiLevelType w:val="hybridMultilevel"/>
    <w:tmpl w:val="6A24613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30"/>
  </w:num>
  <w:num w:numId="3">
    <w:abstractNumId w:val="29"/>
  </w:num>
  <w:num w:numId="4">
    <w:abstractNumId w:val="14"/>
  </w:num>
  <w:num w:numId="5">
    <w:abstractNumId w:val="4"/>
  </w:num>
  <w:num w:numId="6">
    <w:abstractNumId w:val="19"/>
  </w:num>
  <w:num w:numId="7">
    <w:abstractNumId w:val="22"/>
    <w:lvlOverride w:ilvl="0">
      <w:startOverride w:val="1"/>
    </w:lvlOverride>
  </w:num>
  <w:num w:numId="8">
    <w:abstractNumId w:val="34"/>
  </w:num>
  <w:num w:numId="9">
    <w:abstractNumId w:val="1"/>
  </w:num>
  <w:num w:numId="10">
    <w:abstractNumId w:val="12"/>
  </w:num>
  <w:num w:numId="11">
    <w:abstractNumId w:val="27"/>
  </w:num>
  <w:num w:numId="12">
    <w:abstractNumId w:val="26"/>
  </w:num>
  <w:num w:numId="13">
    <w:abstractNumId w:val="32"/>
  </w:num>
  <w:num w:numId="14">
    <w:abstractNumId w:val="18"/>
  </w:num>
  <w:num w:numId="15">
    <w:abstractNumId w:val="7"/>
  </w:num>
  <w:num w:numId="16">
    <w:abstractNumId w:val="10"/>
  </w:num>
  <w:num w:numId="17">
    <w:abstractNumId w:val="8"/>
  </w:num>
  <w:num w:numId="18">
    <w:abstractNumId w:val="24"/>
  </w:num>
  <w:num w:numId="19">
    <w:abstractNumId w:val="6"/>
  </w:num>
  <w:num w:numId="20">
    <w:abstractNumId w:val="31"/>
  </w:num>
  <w:num w:numId="21">
    <w:abstractNumId w:val="33"/>
  </w:num>
  <w:num w:numId="22">
    <w:abstractNumId w:val="11"/>
  </w:num>
  <w:num w:numId="23">
    <w:abstractNumId w:val="3"/>
  </w:num>
  <w:num w:numId="24">
    <w:abstractNumId w:val="17"/>
  </w:num>
  <w:num w:numId="25">
    <w:abstractNumId w:val="2"/>
  </w:num>
  <w:num w:numId="26">
    <w:abstractNumId w:val="21"/>
  </w:num>
  <w:num w:numId="27">
    <w:abstractNumId w:val="23"/>
  </w:num>
  <w:num w:numId="28">
    <w:abstractNumId w:val="9"/>
  </w:num>
  <w:num w:numId="29">
    <w:abstractNumId w:val="13"/>
  </w:num>
  <w:num w:numId="30">
    <w:abstractNumId w:val="25"/>
  </w:num>
  <w:num w:numId="31">
    <w:abstractNumId w:val="16"/>
  </w:num>
  <w:num w:numId="32">
    <w:abstractNumId w:val="5"/>
  </w:num>
  <w:num w:numId="33">
    <w:abstractNumId w:val="15"/>
  </w:num>
  <w:num w:numId="34">
    <w:abstractNumId w:val="28"/>
  </w:num>
  <w:num w:numId="35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en-US" w:vendorID="64" w:dllVersion="131078" w:nlCheck="1" w:checkStyle="1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Footer" w:val="XXXX-X"/>
    <w:docVar w:name="lHeader" w:val="Fill in Lesson Name on DocInfo Form to change this"/>
    <w:docVar w:name="rFooter" w:val="Fill in Course Name on DocInfo Form to Change this"/>
    <w:docVar w:name="rHeader" w:val="XX-XX"/>
    <w:docVar w:name="wVar" w:val="-1"/>
    <w:docVar w:name="wVarCourse" w:val="OL Visually Impaired Curriculum"/>
    <w:docVar w:name="wVarCourseAbbr" w:val="VS"/>
    <w:docVar w:name="wVarKeywords" w:val="JAWS, Jobs Access with Speech, blind, visually impaired, Office Communicator"/>
    <w:docVar w:name="wVarLessonDesc" w:val="Microsoft Office Communicator 2007, MS Office 2010, JAWS 13, Image 705"/>
    <w:docVar w:name="wVarLessonName" w:val="Using JAWS with Office Communicator 2007"/>
    <w:docVar w:name="wVarLessonNumber" w:val="01"/>
    <w:docVar w:name="wVarModNumber" w:val="  "/>
    <w:docVar w:name="wVarPubCycle" w:val="February 2013"/>
    <w:docVar w:name="wVarSaved" w:val="True"/>
    <w:docVar w:name="wVarUnit" w:val="OL"/>
    <w:docVar w:name="wVarUnitICN" w:val=" "/>
    <w:docVar w:name="wVarUnitPubNum" w:val=" "/>
  </w:docVars>
  <w:rsids>
    <w:rsidRoot w:val="00903BC4"/>
    <w:rsid w:val="00000BFA"/>
    <w:rsid w:val="0000140D"/>
    <w:rsid w:val="000015C8"/>
    <w:rsid w:val="000016D3"/>
    <w:rsid w:val="00001C6F"/>
    <w:rsid w:val="000021B2"/>
    <w:rsid w:val="00005055"/>
    <w:rsid w:val="00006D8C"/>
    <w:rsid w:val="00007C79"/>
    <w:rsid w:val="00007DF9"/>
    <w:rsid w:val="000100F3"/>
    <w:rsid w:val="000104F2"/>
    <w:rsid w:val="0001085B"/>
    <w:rsid w:val="00011B71"/>
    <w:rsid w:val="00013872"/>
    <w:rsid w:val="00013B68"/>
    <w:rsid w:val="000143E9"/>
    <w:rsid w:val="00015554"/>
    <w:rsid w:val="00015705"/>
    <w:rsid w:val="00017170"/>
    <w:rsid w:val="000220DC"/>
    <w:rsid w:val="00022382"/>
    <w:rsid w:val="00023B40"/>
    <w:rsid w:val="00023E59"/>
    <w:rsid w:val="00024834"/>
    <w:rsid w:val="00025603"/>
    <w:rsid w:val="00025772"/>
    <w:rsid w:val="00026D60"/>
    <w:rsid w:val="0003071D"/>
    <w:rsid w:val="00032408"/>
    <w:rsid w:val="000329C9"/>
    <w:rsid w:val="000338C1"/>
    <w:rsid w:val="00033990"/>
    <w:rsid w:val="000407A9"/>
    <w:rsid w:val="00040E00"/>
    <w:rsid w:val="000410BF"/>
    <w:rsid w:val="0004156B"/>
    <w:rsid w:val="00041DBD"/>
    <w:rsid w:val="000427EA"/>
    <w:rsid w:val="00042E4B"/>
    <w:rsid w:val="000449F7"/>
    <w:rsid w:val="000462A1"/>
    <w:rsid w:val="00047A5A"/>
    <w:rsid w:val="00050001"/>
    <w:rsid w:val="0005204F"/>
    <w:rsid w:val="00053260"/>
    <w:rsid w:val="00053D3E"/>
    <w:rsid w:val="000542B5"/>
    <w:rsid w:val="000548C4"/>
    <w:rsid w:val="00055511"/>
    <w:rsid w:val="0005561E"/>
    <w:rsid w:val="00055800"/>
    <w:rsid w:val="00055DA4"/>
    <w:rsid w:val="0005686F"/>
    <w:rsid w:val="000576EC"/>
    <w:rsid w:val="00062194"/>
    <w:rsid w:val="00062768"/>
    <w:rsid w:val="00062BF0"/>
    <w:rsid w:val="0006372C"/>
    <w:rsid w:val="000664CD"/>
    <w:rsid w:val="0006722C"/>
    <w:rsid w:val="00067D92"/>
    <w:rsid w:val="0007079A"/>
    <w:rsid w:val="00070905"/>
    <w:rsid w:val="00071BFF"/>
    <w:rsid w:val="00074882"/>
    <w:rsid w:val="00074AB9"/>
    <w:rsid w:val="00074D1E"/>
    <w:rsid w:val="000769D2"/>
    <w:rsid w:val="000769EB"/>
    <w:rsid w:val="00076B49"/>
    <w:rsid w:val="0007719B"/>
    <w:rsid w:val="0007782C"/>
    <w:rsid w:val="00077BF3"/>
    <w:rsid w:val="00080119"/>
    <w:rsid w:val="000803F5"/>
    <w:rsid w:val="000818D7"/>
    <w:rsid w:val="00081904"/>
    <w:rsid w:val="0008265B"/>
    <w:rsid w:val="0008271A"/>
    <w:rsid w:val="000833F6"/>
    <w:rsid w:val="0008458B"/>
    <w:rsid w:val="00085D60"/>
    <w:rsid w:val="00085F77"/>
    <w:rsid w:val="0008629F"/>
    <w:rsid w:val="00090B98"/>
    <w:rsid w:val="0009180B"/>
    <w:rsid w:val="00091CA0"/>
    <w:rsid w:val="00091DAB"/>
    <w:rsid w:val="000952AB"/>
    <w:rsid w:val="00095FAC"/>
    <w:rsid w:val="0009779A"/>
    <w:rsid w:val="000A02F5"/>
    <w:rsid w:val="000A03FF"/>
    <w:rsid w:val="000A0D9C"/>
    <w:rsid w:val="000A1370"/>
    <w:rsid w:val="000A18D1"/>
    <w:rsid w:val="000A213F"/>
    <w:rsid w:val="000A2FC4"/>
    <w:rsid w:val="000A44E0"/>
    <w:rsid w:val="000A5E5F"/>
    <w:rsid w:val="000A5F27"/>
    <w:rsid w:val="000A7277"/>
    <w:rsid w:val="000A7547"/>
    <w:rsid w:val="000B4AE9"/>
    <w:rsid w:val="000B5195"/>
    <w:rsid w:val="000B65EF"/>
    <w:rsid w:val="000B6767"/>
    <w:rsid w:val="000C1438"/>
    <w:rsid w:val="000C3162"/>
    <w:rsid w:val="000C48F0"/>
    <w:rsid w:val="000C5955"/>
    <w:rsid w:val="000C7674"/>
    <w:rsid w:val="000D1182"/>
    <w:rsid w:val="000D172C"/>
    <w:rsid w:val="000D18E9"/>
    <w:rsid w:val="000D334A"/>
    <w:rsid w:val="000D5747"/>
    <w:rsid w:val="000D59C5"/>
    <w:rsid w:val="000D6150"/>
    <w:rsid w:val="000D6BFE"/>
    <w:rsid w:val="000E12D3"/>
    <w:rsid w:val="000E192C"/>
    <w:rsid w:val="000E2E0E"/>
    <w:rsid w:val="000E324C"/>
    <w:rsid w:val="000E36AF"/>
    <w:rsid w:val="000E4AC8"/>
    <w:rsid w:val="000E4FD9"/>
    <w:rsid w:val="000E6E9C"/>
    <w:rsid w:val="000F04A8"/>
    <w:rsid w:val="000F0F62"/>
    <w:rsid w:val="000F10C5"/>
    <w:rsid w:val="000F11E6"/>
    <w:rsid w:val="000F2256"/>
    <w:rsid w:val="000F3D57"/>
    <w:rsid w:val="00101E59"/>
    <w:rsid w:val="001035CC"/>
    <w:rsid w:val="00103B8F"/>
    <w:rsid w:val="00106274"/>
    <w:rsid w:val="001111FF"/>
    <w:rsid w:val="00112074"/>
    <w:rsid w:val="00112709"/>
    <w:rsid w:val="00113329"/>
    <w:rsid w:val="0011570E"/>
    <w:rsid w:val="00115AAA"/>
    <w:rsid w:val="00117458"/>
    <w:rsid w:val="001218BF"/>
    <w:rsid w:val="00123FFC"/>
    <w:rsid w:val="001245AE"/>
    <w:rsid w:val="00125DB4"/>
    <w:rsid w:val="001265CB"/>
    <w:rsid w:val="001302EA"/>
    <w:rsid w:val="001316DF"/>
    <w:rsid w:val="00131F0D"/>
    <w:rsid w:val="00132DC0"/>
    <w:rsid w:val="00134C5A"/>
    <w:rsid w:val="00135048"/>
    <w:rsid w:val="001374A0"/>
    <w:rsid w:val="0014075B"/>
    <w:rsid w:val="00140927"/>
    <w:rsid w:val="00140E06"/>
    <w:rsid w:val="0014119E"/>
    <w:rsid w:val="001422EA"/>
    <w:rsid w:val="00142688"/>
    <w:rsid w:val="00144DD6"/>
    <w:rsid w:val="00145180"/>
    <w:rsid w:val="00145375"/>
    <w:rsid w:val="00145B88"/>
    <w:rsid w:val="00145C94"/>
    <w:rsid w:val="0014652F"/>
    <w:rsid w:val="00146CC7"/>
    <w:rsid w:val="00147ABD"/>
    <w:rsid w:val="00147C84"/>
    <w:rsid w:val="001513CE"/>
    <w:rsid w:val="00152751"/>
    <w:rsid w:val="00152C13"/>
    <w:rsid w:val="001533BC"/>
    <w:rsid w:val="00154CC4"/>
    <w:rsid w:val="00154EA1"/>
    <w:rsid w:val="0015536D"/>
    <w:rsid w:val="001560F8"/>
    <w:rsid w:val="00156E5F"/>
    <w:rsid w:val="00157C11"/>
    <w:rsid w:val="00160336"/>
    <w:rsid w:val="00162270"/>
    <w:rsid w:val="00164ABA"/>
    <w:rsid w:val="00165BE7"/>
    <w:rsid w:val="001678CA"/>
    <w:rsid w:val="00167FBF"/>
    <w:rsid w:val="00170181"/>
    <w:rsid w:val="00171032"/>
    <w:rsid w:val="0017111B"/>
    <w:rsid w:val="0017168C"/>
    <w:rsid w:val="00172745"/>
    <w:rsid w:val="001727B9"/>
    <w:rsid w:val="001735A4"/>
    <w:rsid w:val="00173682"/>
    <w:rsid w:val="00173706"/>
    <w:rsid w:val="00173FA1"/>
    <w:rsid w:val="00174040"/>
    <w:rsid w:val="00175E4B"/>
    <w:rsid w:val="0017650B"/>
    <w:rsid w:val="00177247"/>
    <w:rsid w:val="00181D9D"/>
    <w:rsid w:val="001865D7"/>
    <w:rsid w:val="00187468"/>
    <w:rsid w:val="001907F5"/>
    <w:rsid w:val="001909D5"/>
    <w:rsid w:val="001921E7"/>
    <w:rsid w:val="00193206"/>
    <w:rsid w:val="00194436"/>
    <w:rsid w:val="0019760C"/>
    <w:rsid w:val="001A0892"/>
    <w:rsid w:val="001A103C"/>
    <w:rsid w:val="001A1457"/>
    <w:rsid w:val="001A2D57"/>
    <w:rsid w:val="001A330F"/>
    <w:rsid w:val="001A3C97"/>
    <w:rsid w:val="001A4B74"/>
    <w:rsid w:val="001A4BA4"/>
    <w:rsid w:val="001A58A2"/>
    <w:rsid w:val="001B02F6"/>
    <w:rsid w:val="001B0592"/>
    <w:rsid w:val="001B0B4F"/>
    <w:rsid w:val="001B0FC5"/>
    <w:rsid w:val="001B2469"/>
    <w:rsid w:val="001B3967"/>
    <w:rsid w:val="001B4F4B"/>
    <w:rsid w:val="001B5DED"/>
    <w:rsid w:val="001C0730"/>
    <w:rsid w:val="001C08B2"/>
    <w:rsid w:val="001C0B19"/>
    <w:rsid w:val="001C1E1E"/>
    <w:rsid w:val="001C488F"/>
    <w:rsid w:val="001C5743"/>
    <w:rsid w:val="001C5A43"/>
    <w:rsid w:val="001C6A8B"/>
    <w:rsid w:val="001D0963"/>
    <w:rsid w:val="001D23B1"/>
    <w:rsid w:val="001D31A4"/>
    <w:rsid w:val="001D6452"/>
    <w:rsid w:val="001D6EB5"/>
    <w:rsid w:val="001D6F88"/>
    <w:rsid w:val="001E045D"/>
    <w:rsid w:val="001E0BA8"/>
    <w:rsid w:val="001E0C27"/>
    <w:rsid w:val="001E17A5"/>
    <w:rsid w:val="001E1EB9"/>
    <w:rsid w:val="001E1F4D"/>
    <w:rsid w:val="001E3F86"/>
    <w:rsid w:val="001E6896"/>
    <w:rsid w:val="001E7C6C"/>
    <w:rsid w:val="001F0899"/>
    <w:rsid w:val="001F08D9"/>
    <w:rsid w:val="001F0FFC"/>
    <w:rsid w:val="001F2DE2"/>
    <w:rsid w:val="001F3568"/>
    <w:rsid w:val="001F3CA0"/>
    <w:rsid w:val="001F4C48"/>
    <w:rsid w:val="001F520E"/>
    <w:rsid w:val="001F55AB"/>
    <w:rsid w:val="001F56D0"/>
    <w:rsid w:val="001F7A31"/>
    <w:rsid w:val="001F7F20"/>
    <w:rsid w:val="0020270C"/>
    <w:rsid w:val="002034C1"/>
    <w:rsid w:val="00205706"/>
    <w:rsid w:val="00205796"/>
    <w:rsid w:val="00206082"/>
    <w:rsid w:val="00210CC4"/>
    <w:rsid w:val="00213B53"/>
    <w:rsid w:val="002143C3"/>
    <w:rsid w:val="002154A8"/>
    <w:rsid w:val="00215AC3"/>
    <w:rsid w:val="00220AAF"/>
    <w:rsid w:val="00223618"/>
    <w:rsid w:val="00223C88"/>
    <w:rsid w:val="00224321"/>
    <w:rsid w:val="00226030"/>
    <w:rsid w:val="00226F79"/>
    <w:rsid w:val="00227796"/>
    <w:rsid w:val="002278A4"/>
    <w:rsid w:val="002338A1"/>
    <w:rsid w:val="002338DE"/>
    <w:rsid w:val="00236088"/>
    <w:rsid w:val="00236149"/>
    <w:rsid w:val="00236509"/>
    <w:rsid w:val="00237472"/>
    <w:rsid w:val="0023747D"/>
    <w:rsid w:val="002403A8"/>
    <w:rsid w:val="00240E0B"/>
    <w:rsid w:val="00241B0A"/>
    <w:rsid w:val="00241B6B"/>
    <w:rsid w:val="0024272E"/>
    <w:rsid w:val="00243068"/>
    <w:rsid w:val="002433A4"/>
    <w:rsid w:val="00244478"/>
    <w:rsid w:val="002462B3"/>
    <w:rsid w:val="00246A09"/>
    <w:rsid w:val="002507AE"/>
    <w:rsid w:val="0025150A"/>
    <w:rsid w:val="00251D58"/>
    <w:rsid w:val="00253FDF"/>
    <w:rsid w:val="00254A87"/>
    <w:rsid w:val="00255A16"/>
    <w:rsid w:val="00255EA3"/>
    <w:rsid w:val="0026021E"/>
    <w:rsid w:val="00260DE6"/>
    <w:rsid w:val="00262500"/>
    <w:rsid w:val="0026501A"/>
    <w:rsid w:val="00265B9F"/>
    <w:rsid w:val="00266173"/>
    <w:rsid w:val="00266905"/>
    <w:rsid w:val="002700DD"/>
    <w:rsid w:val="0027126E"/>
    <w:rsid w:val="00273AD3"/>
    <w:rsid w:val="00275698"/>
    <w:rsid w:val="00276517"/>
    <w:rsid w:val="00276CBD"/>
    <w:rsid w:val="002805AE"/>
    <w:rsid w:val="00281C50"/>
    <w:rsid w:val="002820C5"/>
    <w:rsid w:val="00282F25"/>
    <w:rsid w:val="00285F2C"/>
    <w:rsid w:val="00286B42"/>
    <w:rsid w:val="00287237"/>
    <w:rsid w:val="00287ACF"/>
    <w:rsid w:val="002903E2"/>
    <w:rsid w:val="002905D8"/>
    <w:rsid w:val="00290B83"/>
    <w:rsid w:val="00290F10"/>
    <w:rsid w:val="002936FA"/>
    <w:rsid w:val="002947C8"/>
    <w:rsid w:val="002A08BD"/>
    <w:rsid w:val="002A1933"/>
    <w:rsid w:val="002A2D2D"/>
    <w:rsid w:val="002A4354"/>
    <w:rsid w:val="002A624B"/>
    <w:rsid w:val="002B0EC5"/>
    <w:rsid w:val="002B1881"/>
    <w:rsid w:val="002B2FCC"/>
    <w:rsid w:val="002B36C3"/>
    <w:rsid w:val="002B48BD"/>
    <w:rsid w:val="002B4BB7"/>
    <w:rsid w:val="002C0DE0"/>
    <w:rsid w:val="002C1E92"/>
    <w:rsid w:val="002C27A6"/>
    <w:rsid w:val="002C35F2"/>
    <w:rsid w:val="002C5995"/>
    <w:rsid w:val="002C5FE7"/>
    <w:rsid w:val="002C61CA"/>
    <w:rsid w:val="002D01E7"/>
    <w:rsid w:val="002D075B"/>
    <w:rsid w:val="002D0AC9"/>
    <w:rsid w:val="002D1443"/>
    <w:rsid w:val="002D1721"/>
    <w:rsid w:val="002D1823"/>
    <w:rsid w:val="002D1927"/>
    <w:rsid w:val="002D1A3C"/>
    <w:rsid w:val="002D1C2E"/>
    <w:rsid w:val="002D2408"/>
    <w:rsid w:val="002D2629"/>
    <w:rsid w:val="002D2A73"/>
    <w:rsid w:val="002D2BDD"/>
    <w:rsid w:val="002D30C3"/>
    <w:rsid w:val="002D3598"/>
    <w:rsid w:val="002D3D24"/>
    <w:rsid w:val="002D625E"/>
    <w:rsid w:val="002D708A"/>
    <w:rsid w:val="002E1276"/>
    <w:rsid w:val="002E1587"/>
    <w:rsid w:val="002E1D02"/>
    <w:rsid w:val="002E21D1"/>
    <w:rsid w:val="002E3247"/>
    <w:rsid w:val="002E3A6F"/>
    <w:rsid w:val="002E65F8"/>
    <w:rsid w:val="002E6606"/>
    <w:rsid w:val="002F2423"/>
    <w:rsid w:val="002F310D"/>
    <w:rsid w:val="002F408C"/>
    <w:rsid w:val="002F54AF"/>
    <w:rsid w:val="002F617A"/>
    <w:rsid w:val="002F70DA"/>
    <w:rsid w:val="002F7AEF"/>
    <w:rsid w:val="002F7B14"/>
    <w:rsid w:val="00301879"/>
    <w:rsid w:val="0030232B"/>
    <w:rsid w:val="00303022"/>
    <w:rsid w:val="00304798"/>
    <w:rsid w:val="00305C0F"/>
    <w:rsid w:val="00306A4A"/>
    <w:rsid w:val="00310C3F"/>
    <w:rsid w:val="00310C90"/>
    <w:rsid w:val="0031248C"/>
    <w:rsid w:val="00313F41"/>
    <w:rsid w:val="00314870"/>
    <w:rsid w:val="00314FC5"/>
    <w:rsid w:val="003160C1"/>
    <w:rsid w:val="00316CFE"/>
    <w:rsid w:val="0032015A"/>
    <w:rsid w:val="00320B74"/>
    <w:rsid w:val="003224B7"/>
    <w:rsid w:val="0032274D"/>
    <w:rsid w:val="0032682A"/>
    <w:rsid w:val="0032711F"/>
    <w:rsid w:val="003271A4"/>
    <w:rsid w:val="00330084"/>
    <w:rsid w:val="003301E1"/>
    <w:rsid w:val="00330864"/>
    <w:rsid w:val="0033110E"/>
    <w:rsid w:val="0033238E"/>
    <w:rsid w:val="00334329"/>
    <w:rsid w:val="00334935"/>
    <w:rsid w:val="0033534D"/>
    <w:rsid w:val="00335D8C"/>
    <w:rsid w:val="00337C38"/>
    <w:rsid w:val="00341534"/>
    <w:rsid w:val="00344274"/>
    <w:rsid w:val="003451BA"/>
    <w:rsid w:val="00345316"/>
    <w:rsid w:val="0035115E"/>
    <w:rsid w:val="00351C08"/>
    <w:rsid w:val="003534F1"/>
    <w:rsid w:val="00361747"/>
    <w:rsid w:val="00362531"/>
    <w:rsid w:val="00362A08"/>
    <w:rsid w:val="00362B3F"/>
    <w:rsid w:val="00362DF6"/>
    <w:rsid w:val="00363702"/>
    <w:rsid w:val="00364061"/>
    <w:rsid w:val="0036514B"/>
    <w:rsid w:val="00365355"/>
    <w:rsid w:val="003653C4"/>
    <w:rsid w:val="00365E0E"/>
    <w:rsid w:val="003662C9"/>
    <w:rsid w:val="00366437"/>
    <w:rsid w:val="003664C2"/>
    <w:rsid w:val="003669EF"/>
    <w:rsid w:val="00366A72"/>
    <w:rsid w:val="00366BE2"/>
    <w:rsid w:val="00367773"/>
    <w:rsid w:val="003715BF"/>
    <w:rsid w:val="00372279"/>
    <w:rsid w:val="0037289F"/>
    <w:rsid w:val="00372C46"/>
    <w:rsid w:val="00374EFE"/>
    <w:rsid w:val="00375C2D"/>
    <w:rsid w:val="003768FB"/>
    <w:rsid w:val="00376D11"/>
    <w:rsid w:val="003816D5"/>
    <w:rsid w:val="003818BB"/>
    <w:rsid w:val="00381C1F"/>
    <w:rsid w:val="003823F0"/>
    <w:rsid w:val="00383060"/>
    <w:rsid w:val="00383567"/>
    <w:rsid w:val="0038415F"/>
    <w:rsid w:val="003842AA"/>
    <w:rsid w:val="0038662F"/>
    <w:rsid w:val="0038754B"/>
    <w:rsid w:val="003903BF"/>
    <w:rsid w:val="003907A2"/>
    <w:rsid w:val="00391280"/>
    <w:rsid w:val="003922C1"/>
    <w:rsid w:val="003932C3"/>
    <w:rsid w:val="003941DB"/>
    <w:rsid w:val="0039456A"/>
    <w:rsid w:val="00394CF7"/>
    <w:rsid w:val="00394F24"/>
    <w:rsid w:val="003A0132"/>
    <w:rsid w:val="003A017B"/>
    <w:rsid w:val="003A0FDC"/>
    <w:rsid w:val="003A1E7E"/>
    <w:rsid w:val="003A26A3"/>
    <w:rsid w:val="003A27A7"/>
    <w:rsid w:val="003A2B7B"/>
    <w:rsid w:val="003A2B80"/>
    <w:rsid w:val="003A3166"/>
    <w:rsid w:val="003A3EAA"/>
    <w:rsid w:val="003A41B1"/>
    <w:rsid w:val="003A4C35"/>
    <w:rsid w:val="003A4F56"/>
    <w:rsid w:val="003A7B33"/>
    <w:rsid w:val="003B0174"/>
    <w:rsid w:val="003B067F"/>
    <w:rsid w:val="003B1BF9"/>
    <w:rsid w:val="003B279E"/>
    <w:rsid w:val="003B4A93"/>
    <w:rsid w:val="003B665F"/>
    <w:rsid w:val="003B6F8C"/>
    <w:rsid w:val="003C06E1"/>
    <w:rsid w:val="003C224D"/>
    <w:rsid w:val="003C26FE"/>
    <w:rsid w:val="003C3A09"/>
    <w:rsid w:val="003C3C45"/>
    <w:rsid w:val="003C4AFE"/>
    <w:rsid w:val="003C5B75"/>
    <w:rsid w:val="003C5FFC"/>
    <w:rsid w:val="003C6D78"/>
    <w:rsid w:val="003C7552"/>
    <w:rsid w:val="003C7F0C"/>
    <w:rsid w:val="003D103B"/>
    <w:rsid w:val="003D1AA8"/>
    <w:rsid w:val="003D1C65"/>
    <w:rsid w:val="003D1D45"/>
    <w:rsid w:val="003D2590"/>
    <w:rsid w:val="003D2736"/>
    <w:rsid w:val="003D3F34"/>
    <w:rsid w:val="003D41DC"/>
    <w:rsid w:val="003D5F2F"/>
    <w:rsid w:val="003D664C"/>
    <w:rsid w:val="003D74F3"/>
    <w:rsid w:val="003E0816"/>
    <w:rsid w:val="003E0D3D"/>
    <w:rsid w:val="003E1545"/>
    <w:rsid w:val="003E1B42"/>
    <w:rsid w:val="003E22A0"/>
    <w:rsid w:val="003E22AC"/>
    <w:rsid w:val="003E353F"/>
    <w:rsid w:val="003E36B0"/>
    <w:rsid w:val="003E40E9"/>
    <w:rsid w:val="003E4114"/>
    <w:rsid w:val="003E73FB"/>
    <w:rsid w:val="003E7687"/>
    <w:rsid w:val="003F0948"/>
    <w:rsid w:val="003F1A6D"/>
    <w:rsid w:val="003F37AE"/>
    <w:rsid w:val="003F4DFC"/>
    <w:rsid w:val="003F5949"/>
    <w:rsid w:val="003F61BE"/>
    <w:rsid w:val="003F6A6B"/>
    <w:rsid w:val="00401192"/>
    <w:rsid w:val="004035FB"/>
    <w:rsid w:val="004038B2"/>
    <w:rsid w:val="00403B7C"/>
    <w:rsid w:val="00405292"/>
    <w:rsid w:val="00405B20"/>
    <w:rsid w:val="004079B9"/>
    <w:rsid w:val="00410396"/>
    <w:rsid w:val="00410773"/>
    <w:rsid w:val="00410992"/>
    <w:rsid w:val="00412ADE"/>
    <w:rsid w:val="00414D8F"/>
    <w:rsid w:val="00417B74"/>
    <w:rsid w:val="00417EBB"/>
    <w:rsid w:val="00420000"/>
    <w:rsid w:val="0042107B"/>
    <w:rsid w:val="004221FE"/>
    <w:rsid w:val="0042305E"/>
    <w:rsid w:val="0042330D"/>
    <w:rsid w:val="004241FB"/>
    <w:rsid w:val="00425223"/>
    <w:rsid w:val="0042564E"/>
    <w:rsid w:val="00425D36"/>
    <w:rsid w:val="004271F5"/>
    <w:rsid w:val="00431A92"/>
    <w:rsid w:val="00432528"/>
    <w:rsid w:val="00433267"/>
    <w:rsid w:val="00433EEB"/>
    <w:rsid w:val="0043425E"/>
    <w:rsid w:val="00434B2C"/>
    <w:rsid w:val="004355C6"/>
    <w:rsid w:val="00436CAB"/>
    <w:rsid w:val="00437541"/>
    <w:rsid w:val="00437733"/>
    <w:rsid w:val="00437CCD"/>
    <w:rsid w:val="004419CA"/>
    <w:rsid w:val="0044514F"/>
    <w:rsid w:val="00445C3F"/>
    <w:rsid w:val="0045088F"/>
    <w:rsid w:val="00450ACD"/>
    <w:rsid w:val="00450C67"/>
    <w:rsid w:val="00450D94"/>
    <w:rsid w:val="0045259D"/>
    <w:rsid w:val="0045298D"/>
    <w:rsid w:val="004531FE"/>
    <w:rsid w:val="00453254"/>
    <w:rsid w:val="00453378"/>
    <w:rsid w:val="004537C3"/>
    <w:rsid w:val="0045649F"/>
    <w:rsid w:val="004579DB"/>
    <w:rsid w:val="00457C27"/>
    <w:rsid w:val="00457F1B"/>
    <w:rsid w:val="00460D95"/>
    <w:rsid w:val="00463130"/>
    <w:rsid w:val="00464B3E"/>
    <w:rsid w:val="00464DB9"/>
    <w:rsid w:val="00464F93"/>
    <w:rsid w:val="004657C8"/>
    <w:rsid w:val="00466194"/>
    <w:rsid w:val="00466B2D"/>
    <w:rsid w:val="00471AEF"/>
    <w:rsid w:val="0047401F"/>
    <w:rsid w:val="00476346"/>
    <w:rsid w:val="0048000B"/>
    <w:rsid w:val="00480DCF"/>
    <w:rsid w:val="00481519"/>
    <w:rsid w:val="00481534"/>
    <w:rsid w:val="004829CE"/>
    <w:rsid w:val="00483B6E"/>
    <w:rsid w:val="00483BD9"/>
    <w:rsid w:val="00485616"/>
    <w:rsid w:val="00486AE5"/>
    <w:rsid w:val="00490696"/>
    <w:rsid w:val="004919A5"/>
    <w:rsid w:val="00491FA9"/>
    <w:rsid w:val="00492ADC"/>
    <w:rsid w:val="00496127"/>
    <w:rsid w:val="0049712C"/>
    <w:rsid w:val="004A163B"/>
    <w:rsid w:val="004A21D9"/>
    <w:rsid w:val="004A25D5"/>
    <w:rsid w:val="004A55F5"/>
    <w:rsid w:val="004A5B44"/>
    <w:rsid w:val="004A7CA1"/>
    <w:rsid w:val="004A7F1A"/>
    <w:rsid w:val="004A7FE3"/>
    <w:rsid w:val="004B0A89"/>
    <w:rsid w:val="004B0C5C"/>
    <w:rsid w:val="004B2EF9"/>
    <w:rsid w:val="004B3078"/>
    <w:rsid w:val="004B34AB"/>
    <w:rsid w:val="004B449F"/>
    <w:rsid w:val="004B472D"/>
    <w:rsid w:val="004B511E"/>
    <w:rsid w:val="004B7227"/>
    <w:rsid w:val="004C0BD9"/>
    <w:rsid w:val="004C2DB0"/>
    <w:rsid w:val="004C3C94"/>
    <w:rsid w:val="004C3DDA"/>
    <w:rsid w:val="004C44A8"/>
    <w:rsid w:val="004C4DCF"/>
    <w:rsid w:val="004C5B07"/>
    <w:rsid w:val="004C6FFB"/>
    <w:rsid w:val="004C7423"/>
    <w:rsid w:val="004C757F"/>
    <w:rsid w:val="004C76A9"/>
    <w:rsid w:val="004C7CA9"/>
    <w:rsid w:val="004D14D9"/>
    <w:rsid w:val="004D1527"/>
    <w:rsid w:val="004D35F1"/>
    <w:rsid w:val="004D4012"/>
    <w:rsid w:val="004D6328"/>
    <w:rsid w:val="004D6858"/>
    <w:rsid w:val="004D7916"/>
    <w:rsid w:val="004E07A1"/>
    <w:rsid w:val="004E1D05"/>
    <w:rsid w:val="004E37E1"/>
    <w:rsid w:val="004E6284"/>
    <w:rsid w:val="004F2DDD"/>
    <w:rsid w:val="004F3459"/>
    <w:rsid w:val="004F3A4E"/>
    <w:rsid w:val="004F3E50"/>
    <w:rsid w:val="004F6343"/>
    <w:rsid w:val="004F6BEA"/>
    <w:rsid w:val="00500E63"/>
    <w:rsid w:val="005015EB"/>
    <w:rsid w:val="005045CD"/>
    <w:rsid w:val="00504FE6"/>
    <w:rsid w:val="0050590F"/>
    <w:rsid w:val="00506371"/>
    <w:rsid w:val="00506C19"/>
    <w:rsid w:val="00506DAC"/>
    <w:rsid w:val="00507008"/>
    <w:rsid w:val="005071E4"/>
    <w:rsid w:val="00507389"/>
    <w:rsid w:val="00507A0D"/>
    <w:rsid w:val="00510EF6"/>
    <w:rsid w:val="0051183D"/>
    <w:rsid w:val="00511CAB"/>
    <w:rsid w:val="00511DAC"/>
    <w:rsid w:val="005126BD"/>
    <w:rsid w:val="00512A48"/>
    <w:rsid w:val="00515FFF"/>
    <w:rsid w:val="005165C9"/>
    <w:rsid w:val="00516901"/>
    <w:rsid w:val="005175AC"/>
    <w:rsid w:val="00517B66"/>
    <w:rsid w:val="00520278"/>
    <w:rsid w:val="0052083C"/>
    <w:rsid w:val="00520ED7"/>
    <w:rsid w:val="00522120"/>
    <w:rsid w:val="00525284"/>
    <w:rsid w:val="005252F8"/>
    <w:rsid w:val="005257C6"/>
    <w:rsid w:val="005258B6"/>
    <w:rsid w:val="00525F2F"/>
    <w:rsid w:val="0052610E"/>
    <w:rsid w:val="00526E58"/>
    <w:rsid w:val="005279A4"/>
    <w:rsid w:val="005304FA"/>
    <w:rsid w:val="00530A04"/>
    <w:rsid w:val="00531009"/>
    <w:rsid w:val="0053274D"/>
    <w:rsid w:val="0053393F"/>
    <w:rsid w:val="00533DA0"/>
    <w:rsid w:val="00534758"/>
    <w:rsid w:val="00535E89"/>
    <w:rsid w:val="00540924"/>
    <w:rsid w:val="00540A30"/>
    <w:rsid w:val="0054158C"/>
    <w:rsid w:val="005424C6"/>
    <w:rsid w:val="00542E74"/>
    <w:rsid w:val="00543999"/>
    <w:rsid w:val="00544BE0"/>
    <w:rsid w:val="00545E7B"/>
    <w:rsid w:val="00545FAA"/>
    <w:rsid w:val="005464C7"/>
    <w:rsid w:val="005508DD"/>
    <w:rsid w:val="00550BC9"/>
    <w:rsid w:val="00552EDF"/>
    <w:rsid w:val="00553287"/>
    <w:rsid w:val="00557658"/>
    <w:rsid w:val="00560AB1"/>
    <w:rsid w:val="00560BD7"/>
    <w:rsid w:val="00560C01"/>
    <w:rsid w:val="00562C4D"/>
    <w:rsid w:val="00563A3A"/>
    <w:rsid w:val="00563B0E"/>
    <w:rsid w:val="005641F3"/>
    <w:rsid w:val="00565390"/>
    <w:rsid w:val="00565743"/>
    <w:rsid w:val="005658ED"/>
    <w:rsid w:val="00565DAF"/>
    <w:rsid w:val="00566462"/>
    <w:rsid w:val="00566D46"/>
    <w:rsid w:val="0056782D"/>
    <w:rsid w:val="005701AC"/>
    <w:rsid w:val="005707FE"/>
    <w:rsid w:val="00571D19"/>
    <w:rsid w:val="005722D8"/>
    <w:rsid w:val="00572A1E"/>
    <w:rsid w:val="00572C3F"/>
    <w:rsid w:val="00573584"/>
    <w:rsid w:val="00576310"/>
    <w:rsid w:val="005809DB"/>
    <w:rsid w:val="00580B0D"/>
    <w:rsid w:val="00580BEC"/>
    <w:rsid w:val="005835F1"/>
    <w:rsid w:val="00584CD2"/>
    <w:rsid w:val="00586F28"/>
    <w:rsid w:val="005877D2"/>
    <w:rsid w:val="005900FA"/>
    <w:rsid w:val="0059012F"/>
    <w:rsid w:val="0059050C"/>
    <w:rsid w:val="00590D15"/>
    <w:rsid w:val="00590E47"/>
    <w:rsid w:val="00591448"/>
    <w:rsid w:val="00592CE5"/>
    <w:rsid w:val="005931BC"/>
    <w:rsid w:val="00594243"/>
    <w:rsid w:val="00594548"/>
    <w:rsid w:val="00594578"/>
    <w:rsid w:val="005945D6"/>
    <w:rsid w:val="00596E96"/>
    <w:rsid w:val="0059767E"/>
    <w:rsid w:val="005A04C7"/>
    <w:rsid w:val="005A17A1"/>
    <w:rsid w:val="005A5370"/>
    <w:rsid w:val="005A5BFD"/>
    <w:rsid w:val="005A617F"/>
    <w:rsid w:val="005A6C0A"/>
    <w:rsid w:val="005A7C9E"/>
    <w:rsid w:val="005B199C"/>
    <w:rsid w:val="005B1DE9"/>
    <w:rsid w:val="005B239A"/>
    <w:rsid w:val="005B254A"/>
    <w:rsid w:val="005B2AE2"/>
    <w:rsid w:val="005B2DDD"/>
    <w:rsid w:val="005B35FC"/>
    <w:rsid w:val="005B3903"/>
    <w:rsid w:val="005B4091"/>
    <w:rsid w:val="005C0E6F"/>
    <w:rsid w:val="005C0F48"/>
    <w:rsid w:val="005C351B"/>
    <w:rsid w:val="005C36A5"/>
    <w:rsid w:val="005C3D41"/>
    <w:rsid w:val="005C5148"/>
    <w:rsid w:val="005C6BD4"/>
    <w:rsid w:val="005D068C"/>
    <w:rsid w:val="005D1796"/>
    <w:rsid w:val="005D2465"/>
    <w:rsid w:val="005D346C"/>
    <w:rsid w:val="005D41A9"/>
    <w:rsid w:val="005D7131"/>
    <w:rsid w:val="005D71AF"/>
    <w:rsid w:val="005E177F"/>
    <w:rsid w:val="005E1876"/>
    <w:rsid w:val="005E2468"/>
    <w:rsid w:val="005E36B6"/>
    <w:rsid w:val="005E3F01"/>
    <w:rsid w:val="005E4312"/>
    <w:rsid w:val="005E568E"/>
    <w:rsid w:val="005E6D66"/>
    <w:rsid w:val="005E7603"/>
    <w:rsid w:val="005F0EEA"/>
    <w:rsid w:val="005F15A6"/>
    <w:rsid w:val="005F3C80"/>
    <w:rsid w:val="005F42A3"/>
    <w:rsid w:val="005F43EF"/>
    <w:rsid w:val="005F44E5"/>
    <w:rsid w:val="005F5C4F"/>
    <w:rsid w:val="005F6FCB"/>
    <w:rsid w:val="005F7F90"/>
    <w:rsid w:val="0060212E"/>
    <w:rsid w:val="00603056"/>
    <w:rsid w:val="00603144"/>
    <w:rsid w:val="00604621"/>
    <w:rsid w:val="00606B1F"/>
    <w:rsid w:val="0060731B"/>
    <w:rsid w:val="0061126D"/>
    <w:rsid w:val="0061176A"/>
    <w:rsid w:val="00612114"/>
    <w:rsid w:val="0061251A"/>
    <w:rsid w:val="00612D47"/>
    <w:rsid w:val="00613174"/>
    <w:rsid w:val="00614FF8"/>
    <w:rsid w:val="006150C1"/>
    <w:rsid w:val="0061523B"/>
    <w:rsid w:val="00615895"/>
    <w:rsid w:val="00620279"/>
    <w:rsid w:val="00621130"/>
    <w:rsid w:val="00621A0A"/>
    <w:rsid w:val="00622674"/>
    <w:rsid w:val="006230FA"/>
    <w:rsid w:val="00623672"/>
    <w:rsid w:val="00623EA5"/>
    <w:rsid w:val="00627716"/>
    <w:rsid w:val="00627A9E"/>
    <w:rsid w:val="0063294C"/>
    <w:rsid w:val="006333F4"/>
    <w:rsid w:val="006339C9"/>
    <w:rsid w:val="00633A63"/>
    <w:rsid w:val="00633E02"/>
    <w:rsid w:val="00635F11"/>
    <w:rsid w:val="0063609E"/>
    <w:rsid w:val="00636E82"/>
    <w:rsid w:val="00637032"/>
    <w:rsid w:val="00640083"/>
    <w:rsid w:val="00640447"/>
    <w:rsid w:val="00642D00"/>
    <w:rsid w:val="00642FB5"/>
    <w:rsid w:val="00643169"/>
    <w:rsid w:val="00644A4E"/>
    <w:rsid w:val="00644AF4"/>
    <w:rsid w:val="00645A3C"/>
    <w:rsid w:val="006512DA"/>
    <w:rsid w:val="006515ED"/>
    <w:rsid w:val="00653453"/>
    <w:rsid w:val="00653731"/>
    <w:rsid w:val="00654A04"/>
    <w:rsid w:val="006600C0"/>
    <w:rsid w:val="00665A57"/>
    <w:rsid w:val="00667170"/>
    <w:rsid w:val="006673D3"/>
    <w:rsid w:val="0066777B"/>
    <w:rsid w:val="00670F62"/>
    <w:rsid w:val="00671DF0"/>
    <w:rsid w:val="006728A1"/>
    <w:rsid w:val="00673150"/>
    <w:rsid w:val="0067378F"/>
    <w:rsid w:val="00673BA4"/>
    <w:rsid w:val="00674DCA"/>
    <w:rsid w:val="00675087"/>
    <w:rsid w:val="006756BC"/>
    <w:rsid w:val="0067673A"/>
    <w:rsid w:val="00680212"/>
    <w:rsid w:val="00681095"/>
    <w:rsid w:val="006811B5"/>
    <w:rsid w:val="00681211"/>
    <w:rsid w:val="00682845"/>
    <w:rsid w:val="00682A76"/>
    <w:rsid w:val="006838DF"/>
    <w:rsid w:val="00684175"/>
    <w:rsid w:val="0068452E"/>
    <w:rsid w:val="006851C3"/>
    <w:rsid w:val="00685AFA"/>
    <w:rsid w:val="006864B3"/>
    <w:rsid w:val="006864DA"/>
    <w:rsid w:val="00687910"/>
    <w:rsid w:val="006902E5"/>
    <w:rsid w:val="00690FF3"/>
    <w:rsid w:val="006913B9"/>
    <w:rsid w:val="00692134"/>
    <w:rsid w:val="00692C0F"/>
    <w:rsid w:val="00692DAB"/>
    <w:rsid w:val="00693951"/>
    <w:rsid w:val="00693B5B"/>
    <w:rsid w:val="006949A1"/>
    <w:rsid w:val="006959C4"/>
    <w:rsid w:val="006A029F"/>
    <w:rsid w:val="006A082A"/>
    <w:rsid w:val="006A0B82"/>
    <w:rsid w:val="006A166F"/>
    <w:rsid w:val="006A253A"/>
    <w:rsid w:val="006A26EC"/>
    <w:rsid w:val="006A2FEE"/>
    <w:rsid w:val="006A3E94"/>
    <w:rsid w:val="006A43B2"/>
    <w:rsid w:val="006A49A3"/>
    <w:rsid w:val="006A5A31"/>
    <w:rsid w:val="006A623D"/>
    <w:rsid w:val="006A6439"/>
    <w:rsid w:val="006A6D2B"/>
    <w:rsid w:val="006A741A"/>
    <w:rsid w:val="006B0838"/>
    <w:rsid w:val="006B0F11"/>
    <w:rsid w:val="006B1748"/>
    <w:rsid w:val="006B31D0"/>
    <w:rsid w:val="006B33C4"/>
    <w:rsid w:val="006B3BB0"/>
    <w:rsid w:val="006B6E4E"/>
    <w:rsid w:val="006B76DF"/>
    <w:rsid w:val="006B7A11"/>
    <w:rsid w:val="006C0383"/>
    <w:rsid w:val="006C07DC"/>
    <w:rsid w:val="006C29D0"/>
    <w:rsid w:val="006C2B95"/>
    <w:rsid w:val="006C544B"/>
    <w:rsid w:val="006C55E0"/>
    <w:rsid w:val="006C5ABE"/>
    <w:rsid w:val="006D058C"/>
    <w:rsid w:val="006D0C44"/>
    <w:rsid w:val="006D34CF"/>
    <w:rsid w:val="006D38B1"/>
    <w:rsid w:val="006D6DD8"/>
    <w:rsid w:val="006D6EF0"/>
    <w:rsid w:val="006D741C"/>
    <w:rsid w:val="006E0206"/>
    <w:rsid w:val="006E15C7"/>
    <w:rsid w:val="006E2A8E"/>
    <w:rsid w:val="006E2C0F"/>
    <w:rsid w:val="006E3365"/>
    <w:rsid w:val="006E4499"/>
    <w:rsid w:val="006E7064"/>
    <w:rsid w:val="006E76FF"/>
    <w:rsid w:val="006E7AA7"/>
    <w:rsid w:val="006F1A79"/>
    <w:rsid w:val="006F20FE"/>
    <w:rsid w:val="006F21CB"/>
    <w:rsid w:val="006F42B0"/>
    <w:rsid w:val="006F4571"/>
    <w:rsid w:val="006F4C7C"/>
    <w:rsid w:val="006F4DF7"/>
    <w:rsid w:val="006F5CDB"/>
    <w:rsid w:val="006F7A06"/>
    <w:rsid w:val="006F7B52"/>
    <w:rsid w:val="00701306"/>
    <w:rsid w:val="00701330"/>
    <w:rsid w:val="00701586"/>
    <w:rsid w:val="00702DF6"/>
    <w:rsid w:val="00702F97"/>
    <w:rsid w:val="00703AD3"/>
    <w:rsid w:val="00705ECE"/>
    <w:rsid w:val="00707102"/>
    <w:rsid w:val="007078EC"/>
    <w:rsid w:val="0070792E"/>
    <w:rsid w:val="00707E49"/>
    <w:rsid w:val="0071198E"/>
    <w:rsid w:val="00712614"/>
    <w:rsid w:val="00715EC5"/>
    <w:rsid w:val="00717CB4"/>
    <w:rsid w:val="00721527"/>
    <w:rsid w:val="0072475E"/>
    <w:rsid w:val="00726258"/>
    <w:rsid w:val="00726B93"/>
    <w:rsid w:val="00730381"/>
    <w:rsid w:val="007324D5"/>
    <w:rsid w:val="0073297C"/>
    <w:rsid w:val="007333A7"/>
    <w:rsid w:val="00734216"/>
    <w:rsid w:val="00734BB2"/>
    <w:rsid w:val="00734E89"/>
    <w:rsid w:val="00735183"/>
    <w:rsid w:val="007353FF"/>
    <w:rsid w:val="007355B5"/>
    <w:rsid w:val="00736358"/>
    <w:rsid w:val="00736ED6"/>
    <w:rsid w:val="007371D1"/>
    <w:rsid w:val="00737869"/>
    <w:rsid w:val="00737DAF"/>
    <w:rsid w:val="007411F3"/>
    <w:rsid w:val="00741B26"/>
    <w:rsid w:val="00742155"/>
    <w:rsid w:val="00743680"/>
    <w:rsid w:val="0074468C"/>
    <w:rsid w:val="007458A8"/>
    <w:rsid w:val="00747EE9"/>
    <w:rsid w:val="007501CA"/>
    <w:rsid w:val="00750F35"/>
    <w:rsid w:val="00750F5D"/>
    <w:rsid w:val="00751E4F"/>
    <w:rsid w:val="00752589"/>
    <w:rsid w:val="00752B95"/>
    <w:rsid w:val="00753B17"/>
    <w:rsid w:val="00753C83"/>
    <w:rsid w:val="0075781D"/>
    <w:rsid w:val="00760745"/>
    <w:rsid w:val="007631FC"/>
    <w:rsid w:val="007643E9"/>
    <w:rsid w:val="00764637"/>
    <w:rsid w:val="00765C39"/>
    <w:rsid w:val="007663C0"/>
    <w:rsid w:val="00766C7D"/>
    <w:rsid w:val="00766D33"/>
    <w:rsid w:val="007678DC"/>
    <w:rsid w:val="00770390"/>
    <w:rsid w:val="00770BC6"/>
    <w:rsid w:val="00772265"/>
    <w:rsid w:val="00773371"/>
    <w:rsid w:val="00773AA0"/>
    <w:rsid w:val="00773C8E"/>
    <w:rsid w:val="00773EC6"/>
    <w:rsid w:val="00776216"/>
    <w:rsid w:val="00776591"/>
    <w:rsid w:val="007778EE"/>
    <w:rsid w:val="007806DC"/>
    <w:rsid w:val="0078113E"/>
    <w:rsid w:val="00781CFD"/>
    <w:rsid w:val="0078392E"/>
    <w:rsid w:val="00785338"/>
    <w:rsid w:val="00785DC1"/>
    <w:rsid w:val="00786651"/>
    <w:rsid w:val="00787586"/>
    <w:rsid w:val="00787CF2"/>
    <w:rsid w:val="007913ED"/>
    <w:rsid w:val="00791A21"/>
    <w:rsid w:val="0079452D"/>
    <w:rsid w:val="0079582B"/>
    <w:rsid w:val="00795893"/>
    <w:rsid w:val="00795CA7"/>
    <w:rsid w:val="007962D6"/>
    <w:rsid w:val="007A08E0"/>
    <w:rsid w:val="007A0B6E"/>
    <w:rsid w:val="007A0EA4"/>
    <w:rsid w:val="007A0EE8"/>
    <w:rsid w:val="007A2860"/>
    <w:rsid w:val="007A37C4"/>
    <w:rsid w:val="007A513C"/>
    <w:rsid w:val="007A5557"/>
    <w:rsid w:val="007A61BE"/>
    <w:rsid w:val="007A6777"/>
    <w:rsid w:val="007A694B"/>
    <w:rsid w:val="007A7ACE"/>
    <w:rsid w:val="007B05EA"/>
    <w:rsid w:val="007B0627"/>
    <w:rsid w:val="007B0E63"/>
    <w:rsid w:val="007B388B"/>
    <w:rsid w:val="007B41CB"/>
    <w:rsid w:val="007B5069"/>
    <w:rsid w:val="007B6C8B"/>
    <w:rsid w:val="007C1BA9"/>
    <w:rsid w:val="007C2A2F"/>
    <w:rsid w:val="007C2D3A"/>
    <w:rsid w:val="007C34AF"/>
    <w:rsid w:val="007C3AF7"/>
    <w:rsid w:val="007C5447"/>
    <w:rsid w:val="007C562B"/>
    <w:rsid w:val="007C6059"/>
    <w:rsid w:val="007C65DC"/>
    <w:rsid w:val="007C66DC"/>
    <w:rsid w:val="007C7DF5"/>
    <w:rsid w:val="007D0E1E"/>
    <w:rsid w:val="007D1876"/>
    <w:rsid w:val="007D23C7"/>
    <w:rsid w:val="007D37BD"/>
    <w:rsid w:val="007D3CFE"/>
    <w:rsid w:val="007D5128"/>
    <w:rsid w:val="007D57CC"/>
    <w:rsid w:val="007D5AD1"/>
    <w:rsid w:val="007D5D9B"/>
    <w:rsid w:val="007D5F4E"/>
    <w:rsid w:val="007D6CA3"/>
    <w:rsid w:val="007D6EDD"/>
    <w:rsid w:val="007E4005"/>
    <w:rsid w:val="007E4DEC"/>
    <w:rsid w:val="007E4E90"/>
    <w:rsid w:val="007F0FD9"/>
    <w:rsid w:val="007F1360"/>
    <w:rsid w:val="007F1A9B"/>
    <w:rsid w:val="007F4A12"/>
    <w:rsid w:val="007F5166"/>
    <w:rsid w:val="007F6A8B"/>
    <w:rsid w:val="007F6FA4"/>
    <w:rsid w:val="008004E1"/>
    <w:rsid w:val="008014B5"/>
    <w:rsid w:val="00802391"/>
    <w:rsid w:val="008025BB"/>
    <w:rsid w:val="00804A1A"/>
    <w:rsid w:val="008059BC"/>
    <w:rsid w:val="00805C38"/>
    <w:rsid w:val="00807BDC"/>
    <w:rsid w:val="00807BE7"/>
    <w:rsid w:val="008100CA"/>
    <w:rsid w:val="00810A2E"/>
    <w:rsid w:val="00810D34"/>
    <w:rsid w:val="00811783"/>
    <w:rsid w:val="0081419C"/>
    <w:rsid w:val="00816018"/>
    <w:rsid w:val="0081613F"/>
    <w:rsid w:val="0082065F"/>
    <w:rsid w:val="00821B15"/>
    <w:rsid w:val="00823050"/>
    <w:rsid w:val="00823302"/>
    <w:rsid w:val="008236CB"/>
    <w:rsid w:val="00825501"/>
    <w:rsid w:val="00825910"/>
    <w:rsid w:val="00825D7C"/>
    <w:rsid w:val="00826F70"/>
    <w:rsid w:val="008273A6"/>
    <w:rsid w:val="008279FD"/>
    <w:rsid w:val="00827A3E"/>
    <w:rsid w:val="008310D6"/>
    <w:rsid w:val="008313A4"/>
    <w:rsid w:val="0083166D"/>
    <w:rsid w:val="00832375"/>
    <w:rsid w:val="00834005"/>
    <w:rsid w:val="0083639E"/>
    <w:rsid w:val="00836763"/>
    <w:rsid w:val="0083683A"/>
    <w:rsid w:val="00841AD6"/>
    <w:rsid w:val="00841C1E"/>
    <w:rsid w:val="00842488"/>
    <w:rsid w:val="0084255B"/>
    <w:rsid w:val="00843E4F"/>
    <w:rsid w:val="00844863"/>
    <w:rsid w:val="00844C32"/>
    <w:rsid w:val="008451B2"/>
    <w:rsid w:val="008468AB"/>
    <w:rsid w:val="008500C1"/>
    <w:rsid w:val="0085271D"/>
    <w:rsid w:val="00854719"/>
    <w:rsid w:val="008548BB"/>
    <w:rsid w:val="00857E47"/>
    <w:rsid w:val="0086171C"/>
    <w:rsid w:val="00861C14"/>
    <w:rsid w:val="00861C4D"/>
    <w:rsid w:val="00862F01"/>
    <w:rsid w:val="00865C8F"/>
    <w:rsid w:val="00867579"/>
    <w:rsid w:val="008704C3"/>
    <w:rsid w:val="00870F6C"/>
    <w:rsid w:val="00871EE0"/>
    <w:rsid w:val="0087290E"/>
    <w:rsid w:val="00872DE1"/>
    <w:rsid w:val="00873793"/>
    <w:rsid w:val="00875484"/>
    <w:rsid w:val="008758CD"/>
    <w:rsid w:val="008769B8"/>
    <w:rsid w:val="0087784C"/>
    <w:rsid w:val="00880F5A"/>
    <w:rsid w:val="00882551"/>
    <w:rsid w:val="00882B44"/>
    <w:rsid w:val="00883E65"/>
    <w:rsid w:val="00884805"/>
    <w:rsid w:val="0089051C"/>
    <w:rsid w:val="00892726"/>
    <w:rsid w:val="00892B72"/>
    <w:rsid w:val="008935C5"/>
    <w:rsid w:val="008946B7"/>
    <w:rsid w:val="00896CE1"/>
    <w:rsid w:val="008977A0"/>
    <w:rsid w:val="008A0DDE"/>
    <w:rsid w:val="008A0ED0"/>
    <w:rsid w:val="008A1599"/>
    <w:rsid w:val="008A21FF"/>
    <w:rsid w:val="008A2A75"/>
    <w:rsid w:val="008A2C63"/>
    <w:rsid w:val="008A2FED"/>
    <w:rsid w:val="008A385F"/>
    <w:rsid w:val="008A3DE5"/>
    <w:rsid w:val="008A41A8"/>
    <w:rsid w:val="008A467D"/>
    <w:rsid w:val="008A46BD"/>
    <w:rsid w:val="008A64C0"/>
    <w:rsid w:val="008A6E5A"/>
    <w:rsid w:val="008A7276"/>
    <w:rsid w:val="008B00BD"/>
    <w:rsid w:val="008B4165"/>
    <w:rsid w:val="008B5728"/>
    <w:rsid w:val="008B72AE"/>
    <w:rsid w:val="008B7673"/>
    <w:rsid w:val="008B7836"/>
    <w:rsid w:val="008C078F"/>
    <w:rsid w:val="008C0BB0"/>
    <w:rsid w:val="008C2E95"/>
    <w:rsid w:val="008C342B"/>
    <w:rsid w:val="008C38C0"/>
    <w:rsid w:val="008C67B2"/>
    <w:rsid w:val="008C6D98"/>
    <w:rsid w:val="008C6FC4"/>
    <w:rsid w:val="008C7AB7"/>
    <w:rsid w:val="008C7B07"/>
    <w:rsid w:val="008D03E4"/>
    <w:rsid w:val="008D0CFB"/>
    <w:rsid w:val="008D1E88"/>
    <w:rsid w:val="008D1EAF"/>
    <w:rsid w:val="008D3D62"/>
    <w:rsid w:val="008D3FC8"/>
    <w:rsid w:val="008D4E97"/>
    <w:rsid w:val="008D5281"/>
    <w:rsid w:val="008D688E"/>
    <w:rsid w:val="008D6DEA"/>
    <w:rsid w:val="008E0C3F"/>
    <w:rsid w:val="008E36B3"/>
    <w:rsid w:val="008E4677"/>
    <w:rsid w:val="008E4D21"/>
    <w:rsid w:val="008E585B"/>
    <w:rsid w:val="008E6B02"/>
    <w:rsid w:val="008E6B2F"/>
    <w:rsid w:val="008E6BDE"/>
    <w:rsid w:val="008E71F0"/>
    <w:rsid w:val="008F0381"/>
    <w:rsid w:val="008F14EA"/>
    <w:rsid w:val="008F1B98"/>
    <w:rsid w:val="008F219A"/>
    <w:rsid w:val="008F3048"/>
    <w:rsid w:val="008F4901"/>
    <w:rsid w:val="008F5D2A"/>
    <w:rsid w:val="008F6FC9"/>
    <w:rsid w:val="008F7CB9"/>
    <w:rsid w:val="009002DB"/>
    <w:rsid w:val="00900CCA"/>
    <w:rsid w:val="00903BC4"/>
    <w:rsid w:val="00904921"/>
    <w:rsid w:val="00904D55"/>
    <w:rsid w:val="0090528E"/>
    <w:rsid w:val="009056A5"/>
    <w:rsid w:val="00905CF8"/>
    <w:rsid w:val="009066E5"/>
    <w:rsid w:val="009109E6"/>
    <w:rsid w:val="00912174"/>
    <w:rsid w:val="009122E6"/>
    <w:rsid w:val="009130DD"/>
    <w:rsid w:val="009134B7"/>
    <w:rsid w:val="009146B8"/>
    <w:rsid w:val="00915B3A"/>
    <w:rsid w:val="00915D54"/>
    <w:rsid w:val="00921086"/>
    <w:rsid w:val="00921476"/>
    <w:rsid w:val="00922951"/>
    <w:rsid w:val="00922FF7"/>
    <w:rsid w:val="009237F6"/>
    <w:rsid w:val="00923E13"/>
    <w:rsid w:val="00927B93"/>
    <w:rsid w:val="00930612"/>
    <w:rsid w:val="00933B67"/>
    <w:rsid w:val="00933D77"/>
    <w:rsid w:val="0093463A"/>
    <w:rsid w:val="0093496F"/>
    <w:rsid w:val="00937AE9"/>
    <w:rsid w:val="00940CD4"/>
    <w:rsid w:val="00941C64"/>
    <w:rsid w:val="009446DB"/>
    <w:rsid w:val="0094604A"/>
    <w:rsid w:val="00946E24"/>
    <w:rsid w:val="00946E63"/>
    <w:rsid w:val="00950F28"/>
    <w:rsid w:val="00952108"/>
    <w:rsid w:val="0095244E"/>
    <w:rsid w:val="009535AA"/>
    <w:rsid w:val="00953D22"/>
    <w:rsid w:val="00953F90"/>
    <w:rsid w:val="009548EB"/>
    <w:rsid w:val="00954D7E"/>
    <w:rsid w:val="00955E1D"/>
    <w:rsid w:val="00956789"/>
    <w:rsid w:val="0095699B"/>
    <w:rsid w:val="00957E5C"/>
    <w:rsid w:val="00960372"/>
    <w:rsid w:val="00960E4C"/>
    <w:rsid w:val="0096117A"/>
    <w:rsid w:val="00961AD6"/>
    <w:rsid w:val="00961B28"/>
    <w:rsid w:val="0096276F"/>
    <w:rsid w:val="00963ACC"/>
    <w:rsid w:val="00963BAC"/>
    <w:rsid w:val="00963BF0"/>
    <w:rsid w:val="0096469C"/>
    <w:rsid w:val="00964CEB"/>
    <w:rsid w:val="0096552A"/>
    <w:rsid w:val="00967760"/>
    <w:rsid w:val="00971E30"/>
    <w:rsid w:val="00973B3A"/>
    <w:rsid w:val="0097480F"/>
    <w:rsid w:val="00976BBD"/>
    <w:rsid w:val="00976FD3"/>
    <w:rsid w:val="00980A75"/>
    <w:rsid w:val="00982376"/>
    <w:rsid w:val="00982742"/>
    <w:rsid w:val="009827B9"/>
    <w:rsid w:val="00982910"/>
    <w:rsid w:val="00984993"/>
    <w:rsid w:val="00987B87"/>
    <w:rsid w:val="00990394"/>
    <w:rsid w:val="009905EB"/>
    <w:rsid w:val="00991CDF"/>
    <w:rsid w:val="00994566"/>
    <w:rsid w:val="0099469B"/>
    <w:rsid w:val="0099473A"/>
    <w:rsid w:val="0099480F"/>
    <w:rsid w:val="00994CB3"/>
    <w:rsid w:val="0099537C"/>
    <w:rsid w:val="00995F32"/>
    <w:rsid w:val="00996255"/>
    <w:rsid w:val="009966E5"/>
    <w:rsid w:val="009969BF"/>
    <w:rsid w:val="009A0032"/>
    <w:rsid w:val="009A0F4B"/>
    <w:rsid w:val="009A1E60"/>
    <w:rsid w:val="009A258B"/>
    <w:rsid w:val="009A2717"/>
    <w:rsid w:val="009A29B0"/>
    <w:rsid w:val="009A37BD"/>
    <w:rsid w:val="009A4FBA"/>
    <w:rsid w:val="009A506B"/>
    <w:rsid w:val="009A52EA"/>
    <w:rsid w:val="009A542E"/>
    <w:rsid w:val="009A546B"/>
    <w:rsid w:val="009A6300"/>
    <w:rsid w:val="009A726A"/>
    <w:rsid w:val="009A7290"/>
    <w:rsid w:val="009A75BF"/>
    <w:rsid w:val="009A76C3"/>
    <w:rsid w:val="009B181E"/>
    <w:rsid w:val="009B2A36"/>
    <w:rsid w:val="009B3136"/>
    <w:rsid w:val="009B3D5C"/>
    <w:rsid w:val="009B5138"/>
    <w:rsid w:val="009B5768"/>
    <w:rsid w:val="009B6186"/>
    <w:rsid w:val="009B660A"/>
    <w:rsid w:val="009B66D4"/>
    <w:rsid w:val="009B6AAB"/>
    <w:rsid w:val="009B6B1E"/>
    <w:rsid w:val="009B6FBC"/>
    <w:rsid w:val="009B767F"/>
    <w:rsid w:val="009B79AB"/>
    <w:rsid w:val="009C13CC"/>
    <w:rsid w:val="009C34BA"/>
    <w:rsid w:val="009C3733"/>
    <w:rsid w:val="009C382B"/>
    <w:rsid w:val="009C5615"/>
    <w:rsid w:val="009D0A4A"/>
    <w:rsid w:val="009D2842"/>
    <w:rsid w:val="009D3448"/>
    <w:rsid w:val="009D3A95"/>
    <w:rsid w:val="009D4C7B"/>
    <w:rsid w:val="009D4E85"/>
    <w:rsid w:val="009D6863"/>
    <w:rsid w:val="009D7310"/>
    <w:rsid w:val="009E148C"/>
    <w:rsid w:val="009E1BE6"/>
    <w:rsid w:val="009E1D95"/>
    <w:rsid w:val="009E1ED7"/>
    <w:rsid w:val="009E2EA6"/>
    <w:rsid w:val="009E36B4"/>
    <w:rsid w:val="009E36C8"/>
    <w:rsid w:val="009E4131"/>
    <w:rsid w:val="009E4222"/>
    <w:rsid w:val="009E62C4"/>
    <w:rsid w:val="009E70CC"/>
    <w:rsid w:val="009E7763"/>
    <w:rsid w:val="009E7F25"/>
    <w:rsid w:val="009F3919"/>
    <w:rsid w:val="009F3BB7"/>
    <w:rsid w:val="009F41FB"/>
    <w:rsid w:val="009F48A2"/>
    <w:rsid w:val="009F54E0"/>
    <w:rsid w:val="009F5D75"/>
    <w:rsid w:val="00A0119B"/>
    <w:rsid w:val="00A01547"/>
    <w:rsid w:val="00A03EDB"/>
    <w:rsid w:val="00A03F53"/>
    <w:rsid w:val="00A044A4"/>
    <w:rsid w:val="00A054CB"/>
    <w:rsid w:val="00A0578F"/>
    <w:rsid w:val="00A06952"/>
    <w:rsid w:val="00A07841"/>
    <w:rsid w:val="00A113D8"/>
    <w:rsid w:val="00A14B37"/>
    <w:rsid w:val="00A1501C"/>
    <w:rsid w:val="00A15B26"/>
    <w:rsid w:val="00A15EBA"/>
    <w:rsid w:val="00A16F7E"/>
    <w:rsid w:val="00A21F10"/>
    <w:rsid w:val="00A22405"/>
    <w:rsid w:val="00A22E7F"/>
    <w:rsid w:val="00A233A2"/>
    <w:rsid w:val="00A239C1"/>
    <w:rsid w:val="00A2538F"/>
    <w:rsid w:val="00A26350"/>
    <w:rsid w:val="00A26D39"/>
    <w:rsid w:val="00A27913"/>
    <w:rsid w:val="00A31681"/>
    <w:rsid w:val="00A31D40"/>
    <w:rsid w:val="00A32028"/>
    <w:rsid w:val="00A34B3F"/>
    <w:rsid w:val="00A3578E"/>
    <w:rsid w:val="00A36167"/>
    <w:rsid w:val="00A40482"/>
    <w:rsid w:val="00A40756"/>
    <w:rsid w:val="00A40E3C"/>
    <w:rsid w:val="00A419B3"/>
    <w:rsid w:val="00A424E6"/>
    <w:rsid w:val="00A42EB7"/>
    <w:rsid w:val="00A45872"/>
    <w:rsid w:val="00A459E5"/>
    <w:rsid w:val="00A46DDC"/>
    <w:rsid w:val="00A50061"/>
    <w:rsid w:val="00A50D41"/>
    <w:rsid w:val="00A50D68"/>
    <w:rsid w:val="00A52200"/>
    <w:rsid w:val="00A52475"/>
    <w:rsid w:val="00A52525"/>
    <w:rsid w:val="00A5258C"/>
    <w:rsid w:val="00A528B0"/>
    <w:rsid w:val="00A5301E"/>
    <w:rsid w:val="00A54123"/>
    <w:rsid w:val="00A54456"/>
    <w:rsid w:val="00A552F9"/>
    <w:rsid w:val="00A56789"/>
    <w:rsid w:val="00A57351"/>
    <w:rsid w:val="00A57D11"/>
    <w:rsid w:val="00A60179"/>
    <w:rsid w:val="00A607BC"/>
    <w:rsid w:val="00A60C48"/>
    <w:rsid w:val="00A6176B"/>
    <w:rsid w:val="00A621F1"/>
    <w:rsid w:val="00A6234D"/>
    <w:rsid w:val="00A6241F"/>
    <w:rsid w:val="00A63ACC"/>
    <w:rsid w:val="00A659C2"/>
    <w:rsid w:val="00A65CDF"/>
    <w:rsid w:val="00A65F1C"/>
    <w:rsid w:val="00A666A0"/>
    <w:rsid w:val="00A675FE"/>
    <w:rsid w:val="00A70188"/>
    <w:rsid w:val="00A70BEB"/>
    <w:rsid w:val="00A71290"/>
    <w:rsid w:val="00A71C7E"/>
    <w:rsid w:val="00A71EBB"/>
    <w:rsid w:val="00A727C0"/>
    <w:rsid w:val="00A72EA0"/>
    <w:rsid w:val="00A72F18"/>
    <w:rsid w:val="00A72F26"/>
    <w:rsid w:val="00A738CE"/>
    <w:rsid w:val="00A73DF1"/>
    <w:rsid w:val="00A740E3"/>
    <w:rsid w:val="00A75DA1"/>
    <w:rsid w:val="00A75DD8"/>
    <w:rsid w:val="00A762F6"/>
    <w:rsid w:val="00A76378"/>
    <w:rsid w:val="00A76898"/>
    <w:rsid w:val="00A77A88"/>
    <w:rsid w:val="00A80075"/>
    <w:rsid w:val="00A819BC"/>
    <w:rsid w:val="00A821B4"/>
    <w:rsid w:val="00A828B4"/>
    <w:rsid w:val="00A84508"/>
    <w:rsid w:val="00A8459E"/>
    <w:rsid w:val="00A8590B"/>
    <w:rsid w:val="00A861EB"/>
    <w:rsid w:val="00A9440E"/>
    <w:rsid w:val="00A945FB"/>
    <w:rsid w:val="00A9494E"/>
    <w:rsid w:val="00A95E14"/>
    <w:rsid w:val="00A96ACD"/>
    <w:rsid w:val="00A978E6"/>
    <w:rsid w:val="00AA18B9"/>
    <w:rsid w:val="00AA1E6C"/>
    <w:rsid w:val="00AA33BA"/>
    <w:rsid w:val="00AA361B"/>
    <w:rsid w:val="00AA54A5"/>
    <w:rsid w:val="00AB0117"/>
    <w:rsid w:val="00AB035F"/>
    <w:rsid w:val="00AB0A81"/>
    <w:rsid w:val="00AB2641"/>
    <w:rsid w:val="00AB3A1D"/>
    <w:rsid w:val="00AB3E3C"/>
    <w:rsid w:val="00AB63A5"/>
    <w:rsid w:val="00AB6A6D"/>
    <w:rsid w:val="00AB76AA"/>
    <w:rsid w:val="00AB7903"/>
    <w:rsid w:val="00AC16D8"/>
    <w:rsid w:val="00AC21F9"/>
    <w:rsid w:val="00AC2DFE"/>
    <w:rsid w:val="00AC3034"/>
    <w:rsid w:val="00AC3B92"/>
    <w:rsid w:val="00AC4643"/>
    <w:rsid w:val="00AC4653"/>
    <w:rsid w:val="00AC52DF"/>
    <w:rsid w:val="00AC6687"/>
    <w:rsid w:val="00AC68BD"/>
    <w:rsid w:val="00AC6FA6"/>
    <w:rsid w:val="00AD0AB3"/>
    <w:rsid w:val="00AD44BC"/>
    <w:rsid w:val="00AD5919"/>
    <w:rsid w:val="00AD737C"/>
    <w:rsid w:val="00AE218D"/>
    <w:rsid w:val="00AE24CD"/>
    <w:rsid w:val="00AF0795"/>
    <w:rsid w:val="00AF08EE"/>
    <w:rsid w:val="00AF1F7F"/>
    <w:rsid w:val="00AF1FFB"/>
    <w:rsid w:val="00AF226F"/>
    <w:rsid w:val="00AF2B12"/>
    <w:rsid w:val="00AF2B4D"/>
    <w:rsid w:val="00AF2C37"/>
    <w:rsid w:val="00AF2EC7"/>
    <w:rsid w:val="00AF2F2D"/>
    <w:rsid w:val="00AF3512"/>
    <w:rsid w:val="00AF4CFA"/>
    <w:rsid w:val="00AF7787"/>
    <w:rsid w:val="00AF783E"/>
    <w:rsid w:val="00AF7927"/>
    <w:rsid w:val="00AF7A93"/>
    <w:rsid w:val="00AF7FF2"/>
    <w:rsid w:val="00B00AE8"/>
    <w:rsid w:val="00B00BC0"/>
    <w:rsid w:val="00B01B27"/>
    <w:rsid w:val="00B02CCE"/>
    <w:rsid w:val="00B03C8A"/>
    <w:rsid w:val="00B03FAA"/>
    <w:rsid w:val="00B04F09"/>
    <w:rsid w:val="00B05BB9"/>
    <w:rsid w:val="00B05F11"/>
    <w:rsid w:val="00B06328"/>
    <w:rsid w:val="00B06553"/>
    <w:rsid w:val="00B06A6C"/>
    <w:rsid w:val="00B0764B"/>
    <w:rsid w:val="00B077B5"/>
    <w:rsid w:val="00B10D14"/>
    <w:rsid w:val="00B11B86"/>
    <w:rsid w:val="00B11FE1"/>
    <w:rsid w:val="00B12D7D"/>
    <w:rsid w:val="00B142E9"/>
    <w:rsid w:val="00B14DCF"/>
    <w:rsid w:val="00B15812"/>
    <w:rsid w:val="00B15F8A"/>
    <w:rsid w:val="00B16285"/>
    <w:rsid w:val="00B17D2F"/>
    <w:rsid w:val="00B20306"/>
    <w:rsid w:val="00B20887"/>
    <w:rsid w:val="00B21444"/>
    <w:rsid w:val="00B218C3"/>
    <w:rsid w:val="00B21AE5"/>
    <w:rsid w:val="00B2388A"/>
    <w:rsid w:val="00B247BC"/>
    <w:rsid w:val="00B25A68"/>
    <w:rsid w:val="00B26133"/>
    <w:rsid w:val="00B30231"/>
    <w:rsid w:val="00B30F4C"/>
    <w:rsid w:val="00B334C5"/>
    <w:rsid w:val="00B33A92"/>
    <w:rsid w:val="00B33F75"/>
    <w:rsid w:val="00B34203"/>
    <w:rsid w:val="00B3745A"/>
    <w:rsid w:val="00B3767C"/>
    <w:rsid w:val="00B40A7B"/>
    <w:rsid w:val="00B40AB4"/>
    <w:rsid w:val="00B43EE5"/>
    <w:rsid w:val="00B44793"/>
    <w:rsid w:val="00B450BE"/>
    <w:rsid w:val="00B4530E"/>
    <w:rsid w:val="00B46AEB"/>
    <w:rsid w:val="00B46E61"/>
    <w:rsid w:val="00B518A2"/>
    <w:rsid w:val="00B52508"/>
    <w:rsid w:val="00B53663"/>
    <w:rsid w:val="00B54132"/>
    <w:rsid w:val="00B543B7"/>
    <w:rsid w:val="00B549CF"/>
    <w:rsid w:val="00B5619F"/>
    <w:rsid w:val="00B5621B"/>
    <w:rsid w:val="00B56887"/>
    <w:rsid w:val="00B57823"/>
    <w:rsid w:val="00B60C60"/>
    <w:rsid w:val="00B60E1A"/>
    <w:rsid w:val="00B66600"/>
    <w:rsid w:val="00B67B07"/>
    <w:rsid w:val="00B708F4"/>
    <w:rsid w:val="00B7094A"/>
    <w:rsid w:val="00B7362B"/>
    <w:rsid w:val="00B739E4"/>
    <w:rsid w:val="00B74CA9"/>
    <w:rsid w:val="00B76196"/>
    <w:rsid w:val="00B770AF"/>
    <w:rsid w:val="00B77AF6"/>
    <w:rsid w:val="00B77C94"/>
    <w:rsid w:val="00B824AB"/>
    <w:rsid w:val="00B82EB9"/>
    <w:rsid w:val="00B83D2C"/>
    <w:rsid w:val="00B83E24"/>
    <w:rsid w:val="00B8493F"/>
    <w:rsid w:val="00B8556E"/>
    <w:rsid w:val="00B86E4F"/>
    <w:rsid w:val="00B86E6C"/>
    <w:rsid w:val="00B873AD"/>
    <w:rsid w:val="00B90666"/>
    <w:rsid w:val="00B91B8E"/>
    <w:rsid w:val="00B91F10"/>
    <w:rsid w:val="00B9243B"/>
    <w:rsid w:val="00B93470"/>
    <w:rsid w:val="00B936D9"/>
    <w:rsid w:val="00B944F3"/>
    <w:rsid w:val="00B9641F"/>
    <w:rsid w:val="00B97627"/>
    <w:rsid w:val="00BA2300"/>
    <w:rsid w:val="00BA3071"/>
    <w:rsid w:val="00BA34C7"/>
    <w:rsid w:val="00BA3688"/>
    <w:rsid w:val="00BA4342"/>
    <w:rsid w:val="00BA529E"/>
    <w:rsid w:val="00BA6BCF"/>
    <w:rsid w:val="00BB19E8"/>
    <w:rsid w:val="00BB1FF1"/>
    <w:rsid w:val="00BB3667"/>
    <w:rsid w:val="00BB4F80"/>
    <w:rsid w:val="00BB5116"/>
    <w:rsid w:val="00BB5C93"/>
    <w:rsid w:val="00BB6BCF"/>
    <w:rsid w:val="00BC147B"/>
    <w:rsid w:val="00BC15F5"/>
    <w:rsid w:val="00BC1AE6"/>
    <w:rsid w:val="00BC2CB2"/>
    <w:rsid w:val="00BC5146"/>
    <w:rsid w:val="00BC700E"/>
    <w:rsid w:val="00BC7030"/>
    <w:rsid w:val="00BD0655"/>
    <w:rsid w:val="00BD0662"/>
    <w:rsid w:val="00BD1648"/>
    <w:rsid w:val="00BD259A"/>
    <w:rsid w:val="00BD26AA"/>
    <w:rsid w:val="00BD2DE0"/>
    <w:rsid w:val="00BD3B3E"/>
    <w:rsid w:val="00BD3C10"/>
    <w:rsid w:val="00BD422D"/>
    <w:rsid w:val="00BD439D"/>
    <w:rsid w:val="00BD5609"/>
    <w:rsid w:val="00BD5BD0"/>
    <w:rsid w:val="00BD68CB"/>
    <w:rsid w:val="00BE0E83"/>
    <w:rsid w:val="00BE2C19"/>
    <w:rsid w:val="00BE45AE"/>
    <w:rsid w:val="00BE52F6"/>
    <w:rsid w:val="00BE55C3"/>
    <w:rsid w:val="00BE6AF5"/>
    <w:rsid w:val="00BE7E23"/>
    <w:rsid w:val="00BF13D6"/>
    <w:rsid w:val="00BF287C"/>
    <w:rsid w:val="00BF3751"/>
    <w:rsid w:val="00BF4347"/>
    <w:rsid w:val="00BF53AB"/>
    <w:rsid w:val="00BF582B"/>
    <w:rsid w:val="00BF6B7B"/>
    <w:rsid w:val="00BF75E8"/>
    <w:rsid w:val="00BF77E5"/>
    <w:rsid w:val="00BF7A01"/>
    <w:rsid w:val="00C005E5"/>
    <w:rsid w:val="00C00C3E"/>
    <w:rsid w:val="00C01082"/>
    <w:rsid w:val="00C01A26"/>
    <w:rsid w:val="00C056C3"/>
    <w:rsid w:val="00C06869"/>
    <w:rsid w:val="00C06C7D"/>
    <w:rsid w:val="00C07A3B"/>
    <w:rsid w:val="00C101EA"/>
    <w:rsid w:val="00C112A0"/>
    <w:rsid w:val="00C12D71"/>
    <w:rsid w:val="00C138DE"/>
    <w:rsid w:val="00C14C62"/>
    <w:rsid w:val="00C16390"/>
    <w:rsid w:val="00C1707F"/>
    <w:rsid w:val="00C20537"/>
    <w:rsid w:val="00C20BA6"/>
    <w:rsid w:val="00C20FAB"/>
    <w:rsid w:val="00C21C6D"/>
    <w:rsid w:val="00C22363"/>
    <w:rsid w:val="00C2328E"/>
    <w:rsid w:val="00C23947"/>
    <w:rsid w:val="00C26E23"/>
    <w:rsid w:val="00C315FB"/>
    <w:rsid w:val="00C31AE0"/>
    <w:rsid w:val="00C342AD"/>
    <w:rsid w:val="00C35B9C"/>
    <w:rsid w:val="00C36189"/>
    <w:rsid w:val="00C3655F"/>
    <w:rsid w:val="00C36A8C"/>
    <w:rsid w:val="00C36AAC"/>
    <w:rsid w:val="00C36B4E"/>
    <w:rsid w:val="00C3737A"/>
    <w:rsid w:val="00C40BEC"/>
    <w:rsid w:val="00C41BEB"/>
    <w:rsid w:val="00C42599"/>
    <w:rsid w:val="00C45A96"/>
    <w:rsid w:val="00C45F15"/>
    <w:rsid w:val="00C46D14"/>
    <w:rsid w:val="00C4771B"/>
    <w:rsid w:val="00C5095F"/>
    <w:rsid w:val="00C51D96"/>
    <w:rsid w:val="00C51E00"/>
    <w:rsid w:val="00C52B81"/>
    <w:rsid w:val="00C53957"/>
    <w:rsid w:val="00C53A8E"/>
    <w:rsid w:val="00C53AF6"/>
    <w:rsid w:val="00C541D2"/>
    <w:rsid w:val="00C552DF"/>
    <w:rsid w:val="00C5707A"/>
    <w:rsid w:val="00C57734"/>
    <w:rsid w:val="00C5792F"/>
    <w:rsid w:val="00C6218E"/>
    <w:rsid w:val="00C62E75"/>
    <w:rsid w:val="00C63984"/>
    <w:rsid w:val="00C64420"/>
    <w:rsid w:val="00C6560B"/>
    <w:rsid w:val="00C65C3F"/>
    <w:rsid w:val="00C663CF"/>
    <w:rsid w:val="00C66425"/>
    <w:rsid w:val="00C678C3"/>
    <w:rsid w:val="00C703AF"/>
    <w:rsid w:val="00C70F3A"/>
    <w:rsid w:val="00C71409"/>
    <w:rsid w:val="00C715A9"/>
    <w:rsid w:val="00C718B5"/>
    <w:rsid w:val="00C71C56"/>
    <w:rsid w:val="00C73636"/>
    <w:rsid w:val="00C739AE"/>
    <w:rsid w:val="00C778DB"/>
    <w:rsid w:val="00C808E0"/>
    <w:rsid w:val="00C819BC"/>
    <w:rsid w:val="00C82E5C"/>
    <w:rsid w:val="00C84428"/>
    <w:rsid w:val="00C8747D"/>
    <w:rsid w:val="00C874DE"/>
    <w:rsid w:val="00C87C69"/>
    <w:rsid w:val="00C87CFC"/>
    <w:rsid w:val="00C90C2F"/>
    <w:rsid w:val="00C9194C"/>
    <w:rsid w:val="00C91BF2"/>
    <w:rsid w:val="00C92787"/>
    <w:rsid w:val="00C92F13"/>
    <w:rsid w:val="00C944AB"/>
    <w:rsid w:val="00C95A36"/>
    <w:rsid w:val="00C95E6F"/>
    <w:rsid w:val="00C97AE4"/>
    <w:rsid w:val="00C97F33"/>
    <w:rsid w:val="00CA0BBA"/>
    <w:rsid w:val="00CA1A28"/>
    <w:rsid w:val="00CA4212"/>
    <w:rsid w:val="00CA50A5"/>
    <w:rsid w:val="00CA62D5"/>
    <w:rsid w:val="00CA7876"/>
    <w:rsid w:val="00CB2E71"/>
    <w:rsid w:val="00CB2FFA"/>
    <w:rsid w:val="00CB3B56"/>
    <w:rsid w:val="00CB40E0"/>
    <w:rsid w:val="00CB4206"/>
    <w:rsid w:val="00CB4E6A"/>
    <w:rsid w:val="00CB5759"/>
    <w:rsid w:val="00CB5C09"/>
    <w:rsid w:val="00CB759A"/>
    <w:rsid w:val="00CB7D51"/>
    <w:rsid w:val="00CC3026"/>
    <w:rsid w:val="00CC36C3"/>
    <w:rsid w:val="00CC426C"/>
    <w:rsid w:val="00CC4CB8"/>
    <w:rsid w:val="00CC57D2"/>
    <w:rsid w:val="00CC728B"/>
    <w:rsid w:val="00CC7FE6"/>
    <w:rsid w:val="00CD0132"/>
    <w:rsid w:val="00CD0AA8"/>
    <w:rsid w:val="00CD29EF"/>
    <w:rsid w:val="00CD3040"/>
    <w:rsid w:val="00CD469F"/>
    <w:rsid w:val="00CD5ECA"/>
    <w:rsid w:val="00CD6044"/>
    <w:rsid w:val="00CD66C8"/>
    <w:rsid w:val="00CD6AED"/>
    <w:rsid w:val="00CD6C9C"/>
    <w:rsid w:val="00CD7981"/>
    <w:rsid w:val="00CE08D2"/>
    <w:rsid w:val="00CE1134"/>
    <w:rsid w:val="00CE1405"/>
    <w:rsid w:val="00CE4B58"/>
    <w:rsid w:val="00CE5595"/>
    <w:rsid w:val="00CE5645"/>
    <w:rsid w:val="00CE6F6A"/>
    <w:rsid w:val="00CE7498"/>
    <w:rsid w:val="00CE74B1"/>
    <w:rsid w:val="00CE7913"/>
    <w:rsid w:val="00CF0AEA"/>
    <w:rsid w:val="00CF1995"/>
    <w:rsid w:val="00CF1A57"/>
    <w:rsid w:val="00CF1DE6"/>
    <w:rsid w:val="00CF405A"/>
    <w:rsid w:val="00CF411A"/>
    <w:rsid w:val="00CF49BD"/>
    <w:rsid w:val="00CF4D37"/>
    <w:rsid w:val="00CF4E65"/>
    <w:rsid w:val="00CF5008"/>
    <w:rsid w:val="00CF5761"/>
    <w:rsid w:val="00CF5D76"/>
    <w:rsid w:val="00CF63DB"/>
    <w:rsid w:val="00D00A75"/>
    <w:rsid w:val="00D0111F"/>
    <w:rsid w:val="00D012AB"/>
    <w:rsid w:val="00D015C0"/>
    <w:rsid w:val="00D016F8"/>
    <w:rsid w:val="00D03D14"/>
    <w:rsid w:val="00D05BF8"/>
    <w:rsid w:val="00D0624A"/>
    <w:rsid w:val="00D06C15"/>
    <w:rsid w:val="00D07BAD"/>
    <w:rsid w:val="00D11474"/>
    <w:rsid w:val="00D114EE"/>
    <w:rsid w:val="00D11612"/>
    <w:rsid w:val="00D1272E"/>
    <w:rsid w:val="00D129B4"/>
    <w:rsid w:val="00D14D01"/>
    <w:rsid w:val="00D17A82"/>
    <w:rsid w:val="00D206A2"/>
    <w:rsid w:val="00D219BB"/>
    <w:rsid w:val="00D22E6F"/>
    <w:rsid w:val="00D27205"/>
    <w:rsid w:val="00D2723C"/>
    <w:rsid w:val="00D338B8"/>
    <w:rsid w:val="00D34E0A"/>
    <w:rsid w:val="00D354A1"/>
    <w:rsid w:val="00D359DB"/>
    <w:rsid w:val="00D359F4"/>
    <w:rsid w:val="00D37437"/>
    <w:rsid w:val="00D40843"/>
    <w:rsid w:val="00D40BC5"/>
    <w:rsid w:val="00D44413"/>
    <w:rsid w:val="00D4623D"/>
    <w:rsid w:val="00D477A9"/>
    <w:rsid w:val="00D47806"/>
    <w:rsid w:val="00D5078E"/>
    <w:rsid w:val="00D507AB"/>
    <w:rsid w:val="00D57A78"/>
    <w:rsid w:val="00D57B0C"/>
    <w:rsid w:val="00D62138"/>
    <w:rsid w:val="00D62BEC"/>
    <w:rsid w:val="00D63914"/>
    <w:rsid w:val="00D6586A"/>
    <w:rsid w:val="00D662EF"/>
    <w:rsid w:val="00D66A1F"/>
    <w:rsid w:val="00D66C28"/>
    <w:rsid w:val="00D678EC"/>
    <w:rsid w:val="00D70122"/>
    <w:rsid w:val="00D70438"/>
    <w:rsid w:val="00D712C5"/>
    <w:rsid w:val="00D72188"/>
    <w:rsid w:val="00D728D4"/>
    <w:rsid w:val="00D75F7D"/>
    <w:rsid w:val="00D77EC1"/>
    <w:rsid w:val="00D8007A"/>
    <w:rsid w:val="00D821BF"/>
    <w:rsid w:val="00D82B47"/>
    <w:rsid w:val="00D835BF"/>
    <w:rsid w:val="00D843C7"/>
    <w:rsid w:val="00D9092E"/>
    <w:rsid w:val="00D91D15"/>
    <w:rsid w:val="00D93068"/>
    <w:rsid w:val="00D94A04"/>
    <w:rsid w:val="00D956A6"/>
    <w:rsid w:val="00D95EE9"/>
    <w:rsid w:val="00D962AD"/>
    <w:rsid w:val="00D963A3"/>
    <w:rsid w:val="00DA003B"/>
    <w:rsid w:val="00DA0940"/>
    <w:rsid w:val="00DA1C07"/>
    <w:rsid w:val="00DA2FE5"/>
    <w:rsid w:val="00DA484B"/>
    <w:rsid w:val="00DA4D1F"/>
    <w:rsid w:val="00DA58A6"/>
    <w:rsid w:val="00DA5C07"/>
    <w:rsid w:val="00DA7AC8"/>
    <w:rsid w:val="00DB01BD"/>
    <w:rsid w:val="00DB136E"/>
    <w:rsid w:val="00DB163D"/>
    <w:rsid w:val="00DB16DE"/>
    <w:rsid w:val="00DB172D"/>
    <w:rsid w:val="00DB1C12"/>
    <w:rsid w:val="00DB29E8"/>
    <w:rsid w:val="00DB2BC9"/>
    <w:rsid w:val="00DB3F84"/>
    <w:rsid w:val="00DB47CF"/>
    <w:rsid w:val="00DB4872"/>
    <w:rsid w:val="00DB5333"/>
    <w:rsid w:val="00DB582F"/>
    <w:rsid w:val="00DB6DFE"/>
    <w:rsid w:val="00DC027C"/>
    <w:rsid w:val="00DC1AFA"/>
    <w:rsid w:val="00DC1E5F"/>
    <w:rsid w:val="00DC26EF"/>
    <w:rsid w:val="00DC27A0"/>
    <w:rsid w:val="00DC34E4"/>
    <w:rsid w:val="00DC3FF7"/>
    <w:rsid w:val="00DC41C7"/>
    <w:rsid w:val="00DC5156"/>
    <w:rsid w:val="00DC52BF"/>
    <w:rsid w:val="00DC631F"/>
    <w:rsid w:val="00DC7DCD"/>
    <w:rsid w:val="00DD17DD"/>
    <w:rsid w:val="00DD2251"/>
    <w:rsid w:val="00DD3773"/>
    <w:rsid w:val="00DD38E6"/>
    <w:rsid w:val="00DD3D1F"/>
    <w:rsid w:val="00DD4692"/>
    <w:rsid w:val="00DD4BAA"/>
    <w:rsid w:val="00DD556A"/>
    <w:rsid w:val="00DD593F"/>
    <w:rsid w:val="00DE01D5"/>
    <w:rsid w:val="00DE026B"/>
    <w:rsid w:val="00DE158D"/>
    <w:rsid w:val="00DE1667"/>
    <w:rsid w:val="00DE2DCF"/>
    <w:rsid w:val="00DE3BDE"/>
    <w:rsid w:val="00DE3EFB"/>
    <w:rsid w:val="00DE442C"/>
    <w:rsid w:val="00DE47C4"/>
    <w:rsid w:val="00DE4978"/>
    <w:rsid w:val="00DE56E6"/>
    <w:rsid w:val="00DE5950"/>
    <w:rsid w:val="00DE773A"/>
    <w:rsid w:val="00DF27D9"/>
    <w:rsid w:val="00DF4843"/>
    <w:rsid w:val="00E0067C"/>
    <w:rsid w:val="00E02C5D"/>
    <w:rsid w:val="00E02D3F"/>
    <w:rsid w:val="00E03EA4"/>
    <w:rsid w:val="00E04B2E"/>
    <w:rsid w:val="00E06879"/>
    <w:rsid w:val="00E069F5"/>
    <w:rsid w:val="00E12503"/>
    <w:rsid w:val="00E1301C"/>
    <w:rsid w:val="00E134E9"/>
    <w:rsid w:val="00E13C60"/>
    <w:rsid w:val="00E162A4"/>
    <w:rsid w:val="00E20880"/>
    <w:rsid w:val="00E2324C"/>
    <w:rsid w:val="00E256B4"/>
    <w:rsid w:val="00E2697C"/>
    <w:rsid w:val="00E30A41"/>
    <w:rsid w:val="00E32BCA"/>
    <w:rsid w:val="00E340BD"/>
    <w:rsid w:val="00E346A0"/>
    <w:rsid w:val="00E3491D"/>
    <w:rsid w:val="00E3589D"/>
    <w:rsid w:val="00E360F0"/>
    <w:rsid w:val="00E3688C"/>
    <w:rsid w:val="00E41E82"/>
    <w:rsid w:val="00E42231"/>
    <w:rsid w:val="00E4307C"/>
    <w:rsid w:val="00E43307"/>
    <w:rsid w:val="00E4365E"/>
    <w:rsid w:val="00E4512F"/>
    <w:rsid w:val="00E45D01"/>
    <w:rsid w:val="00E476E0"/>
    <w:rsid w:val="00E47967"/>
    <w:rsid w:val="00E47D2D"/>
    <w:rsid w:val="00E50F48"/>
    <w:rsid w:val="00E51925"/>
    <w:rsid w:val="00E53D96"/>
    <w:rsid w:val="00E54FE0"/>
    <w:rsid w:val="00E552B4"/>
    <w:rsid w:val="00E55B59"/>
    <w:rsid w:val="00E5717D"/>
    <w:rsid w:val="00E578E9"/>
    <w:rsid w:val="00E618E9"/>
    <w:rsid w:val="00E64624"/>
    <w:rsid w:val="00E648F2"/>
    <w:rsid w:val="00E66AAC"/>
    <w:rsid w:val="00E66BE0"/>
    <w:rsid w:val="00E671A7"/>
    <w:rsid w:val="00E675DB"/>
    <w:rsid w:val="00E677FD"/>
    <w:rsid w:val="00E67D75"/>
    <w:rsid w:val="00E7266A"/>
    <w:rsid w:val="00E73C27"/>
    <w:rsid w:val="00E73E37"/>
    <w:rsid w:val="00E75223"/>
    <w:rsid w:val="00E77637"/>
    <w:rsid w:val="00E821C5"/>
    <w:rsid w:val="00E827B5"/>
    <w:rsid w:val="00E85E87"/>
    <w:rsid w:val="00E8770C"/>
    <w:rsid w:val="00E87C05"/>
    <w:rsid w:val="00E9051E"/>
    <w:rsid w:val="00E90C33"/>
    <w:rsid w:val="00E9177E"/>
    <w:rsid w:val="00E95471"/>
    <w:rsid w:val="00E95B1A"/>
    <w:rsid w:val="00E961A4"/>
    <w:rsid w:val="00E97018"/>
    <w:rsid w:val="00EA46FB"/>
    <w:rsid w:val="00EA4704"/>
    <w:rsid w:val="00EA5744"/>
    <w:rsid w:val="00EA587D"/>
    <w:rsid w:val="00EA596C"/>
    <w:rsid w:val="00EA6BF8"/>
    <w:rsid w:val="00EA6F3D"/>
    <w:rsid w:val="00EA713F"/>
    <w:rsid w:val="00EA7AFE"/>
    <w:rsid w:val="00EB0083"/>
    <w:rsid w:val="00EB0AF3"/>
    <w:rsid w:val="00EB0ED9"/>
    <w:rsid w:val="00EB1E21"/>
    <w:rsid w:val="00EB327D"/>
    <w:rsid w:val="00EB404D"/>
    <w:rsid w:val="00EB52BB"/>
    <w:rsid w:val="00EB708C"/>
    <w:rsid w:val="00EC0DD6"/>
    <w:rsid w:val="00EC1B20"/>
    <w:rsid w:val="00EC2492"/>
    <w:rsid w:val="00EC2865"/>
    <w:rsid w:val="00EC4678"/>
    <w:rsid w:val="00EC47F1"/>
    <w:rsid w:val="00EC4842"/>
    <w:rsid w:val="00EC511E"/>
    <w:rsid w:val="00EC5967"/>
    <w:rsid w:val="00EC6F10"/>
    <w:rsid w:val="00ED10D6"/>
    <w:rsid w:val="00ED617B"/>
    <w:rsid w:val="00ED64BE"/>
    <w:rsid w:val="00ED66F1"/>
    <w:rsid w:val="00ED71F4"/>
    <w:rsid w:val="00ED7AC2"/>
    <w:rsid w:val="00EE207A"/>
    <w:rsid w:val="00EE231B"/>
    <w:rsid w:val="00EE2F64"/>
    <w:rsid w:val="00EE4832"/>
    <w:rsid w:val="00EE6475"/>
    <w:rsid w:val="00EE6B8A"/>
    <w:rsid w:val="00EE706B"/>
    <w:rsid w:val="00EE75BF"/>
    <w:rsid w:val="00EE7C55"/>
    <w:rsid w:val="00EE7D02"/>
    <w:rsid w:val="00EF0CB7"/>
    <w:rsid w:val="00EF30CD"/>
    <w:rsid w:val="00EF40B3"/>
    <w:rsid w:val="00EF52F1"/>
    <w:rsid w:val="00EF692F"/>
    <w:rsid w:val="00EF7D83"/>
    <w:rsid w:val="00F006CD"/>
    <w:rsid w:val="00F00807"/>
    <w:rsid w:val="00F01B3B"/>
    <w:rsid w:val="00F0204D"/>
    <w:rsid w:val="00F0393D"/>
    <w:rsid w:val="00F03FA5"/>
    <w:rsid w:val="00F046AF"/>
    <w:rsid w:val="00F06958"/>
    <w:rsid w:val="00F07FE7"/>
    <w:rsid w:val="00F10907"/>
    <w:rsid w:val="00F110B3"/>
    <w:rsid w:val="00F11C85"/>
    <w:rsid w:val="00F1275B"/>
    <w:rsid w:val="00F14278"/>
    <w:rsid w:val="00F15338"/>
    <w:rsid w:val="00F175AF"/>
    <w:rsid w:val="00F17E62"/>
    <w:rsid w:val="00F20FD5"/>
    <w:rsid w:val="00F22212"/>
    <w:rsid w:val="00F2255B"/>
    <w:rsid w:val="00F225FF"/>
    <w:rsid w:val="00F23E31"/>
    <w:rsid w:val="00F2428A"/>
    <w:rsid w:val="00F24BE4"/>
    <w:rsid w:val="00F24F7C"/>
    <w:rsid w:val="00F25268"/>
    <w:rsid w:val="00F253BF"/>
    <w:rsid w:val="00F272B9"/>
    <w:rsid w:val="00F2767E"/>
    <w:rsid w:val="00F27909"/>
    <w:rsid w:val="00F27C38"/>
    <w:rsid w:val="00F30131"/>
    <w:rsid w:val="00F31106"/>
    <w:rsid w:val="00F31157"/>
    <w:rsid w:val="00F316B4"/>
    <w:rsid w:val="00F340C9"/>
    <w:rsid w:val="00F35546"/>
    <w:rsid w:val="00F3671E"/>
    <w:rsid w:val="00F36932"/>
    <w:rsid w:val="00F36E6B"/>
    <w:rsid w:val="00F41B6E"/>
    <w:rsid w:val="00F41C49"/>
    <w:rsid w:val="00F425D0"/>
    <w:rsid w:val="00F43411"/>
    <w:rsid w:val="00F443CE"/>
    <w:rsid w:val="00F445CD"/>
    <w:rsid w:val="00F506B8"/>
    <w:rsid w:val="00F5209E"/>
    <w:rsid w:val="00F524E8"/>
    <w:rsid w:val="00F5266A"/>
    <w:rsid w:val="00F527EE"/>
    <w:rsid w:val="00F52DC0"/>
    <w:rsid w:val="00F53B38"/>
    <w:rsid w:val="00F5439C"/>
    <w:rsid w:val="00F54642"/>
    <w:rsid w:val="00F54ADC"/>
    <w:rsid w:val="00F56754"/>
    <w:rsid w:val="00F578BC"/>
    <w:rsid w:val="00F61491"/>
    <w:rsid w:val="00F61B60"/>
    <w:rsid w:val="00F62E08"/>
    <w:rsid w:val="00F63711"/>
    <w:rsid w:val="00F64AC5"/>
    <w:rsid w:val="00F64E1C"/>
    <w:rsid w:val="00F652C9"/>
    <w:rsid w:val="00F65382"/>
    <w:rsid w:val="00F67544"/>
    <w:rsid w:val="00F70FBB"/>
    <w:rsid w:val="00F73E4E"/>
    <w:rsid w:val="00F745A4"/>
    <w:rsid w:val="00F746CF"/>
    <w:rsid w:val="00F75891"/>
    <w:rsid w:val="00F75F33"/>
    <w:rsid w:val="00F762ED"/>
    <w:rsid w:val="00F768B6"/>
    <w:rsid w:val="00F77644"/>
    <w:rsid w:val="00F80635"/>
    <w:rsid w:val="00F81905"/>
    <w:rsid w:val="00F823CF"/>
    <w:rsid w:val="00F82D3E"/>
    <w:rsid w:val="00F837B4"/>
    <w:rsid w:val="00F84043"/>
    <w:rsid w:val="00F842A3"/>
    <w:rsid w:val="00F846F2"/>
    <w:rsid w:val="00F85C29"/>
    <w:rsid w:val="00F87E8F"/>
    <w:rsid w:val="00F90F04"/>
    <w:rsid w:val="00F9102A"/>
    <w:rsid w:val="00F9191D"/>
    <w:rsid w:val="00F93699"/>
    <w:rsid w:val="00F94989"/>
    <w:rsid w:val="00F94FC1"/>
    <w:rsid w:val="00F956AC"/>
    <w:rsid w:val="00F9639F"/>
    <w:rsid w:val="00F976DD"/>
    <w:rsid w:val="00FA0115"/>
    <w:rsid w:val="00FA0CF1"/>
    <w:rsid w:val="00FA0E80"/>
    <w:rsid w:val="00FA2006"/>
    <w:rsid w:val="00FA2157"/>
    <w:rsid w:val="00FA27ED"/>
    <w:rsid w:val="00FA34CA"/>
    <w:rsid w:val="00FA4369"/>
    <w:rsid w:val="00FA49AD"/>
    <w:rsid w:val="00FA4BA6"/>
    <w:rsid w:val="00FA6402"/>
    <w:rsid w:val="00FA683A"/>
    <w:rsid w:val="00FA7635"/>
    <w:rsid w:val="00FB1F71"/>
    <w:rsid w:val="00FB2842"/>
    <w:rsid w:val="00FB2A03"/>
    <w:rsid w:val="00FB2ED7"/>
    <w:rsid w:val="00FB41A4"/>
    <w:rsid w:val="00FB67D2"/>
    <w:rsid w:val="00FB7B0A"/>
    <w:rsid w:val="00FC0F7E"/>
    <w:rsid w:val="00FC2E79"/>
    <w:rsid w:val="00FC2EF1"/>
    <w:rsid w:val="00FC333A"/>
    <w:rsid w:val="00FC4D4B"/>
    <w:rsid w:val="00FC5973"/>
    <w:rsid w:val="00FC65B2"/>
    <w:rsid w:val="00FC7576"/>
    <w:rsid w:val="00FC7659"/>
    <w:rsid w:val="00FD06C1"/>
    <w:rsid w:val="00FD0B40"/>
    <w:rsid w:val="00FD2F0E"/>
    <w:rsid w:val="00FD30FB"/>
    <w:rsid w:val="00FD316F"/>
    <w:rsid w:val="00FD4279"/>
    <w:rsid w:val="00FD459C"/>
    <w:rsid w:val="00FD5CB7"/>
    <w:rsid w:val="00FD62F3"/>
    <w:rsid w:val="00FD6656"/>
    <w:rsid w:val="00FD6FC4"/>
    <w:rsid w:val="00FD7865"/>
    <w:rsid w:val="00FD7D42"/>
    <w:rsid w:val="00FE018C"/>
    <w:rsid w:val="00FE07B4"/>
    <w:rsid w:val="00FE18F6"/>
    <w:rsid w:val="00FE2862"/>
    <w:rsid w:val="00FE2C32"/>
    <w:rsid w:val="00FE3210"/>
    <w:rsid w:val="00FE35AB"/>
    <w:rsid w:val="00FE49D3"/>
    <w:rsid w:val="00FE4B13"/>
    <w:rsid w:val="00FE4E56"/>
    <w:rsid w:val="00FE5312"/>
    <w:rsid w:val="00FE5F27"/>
    <w:rsid w:val="00FE677C"/>
    <w:rsid w:val="00FE6969"/>
    <w:rsid w:val="00FE7451"/>
    <w:rsid w:val="00FE7F34"/>
    <w:rsid w:val="00FF0005"/>
    <w:rsid w:val="00FF0E4F"/>
    <w:rsid w:val="00FF1CF5"/>
    <w:rsid w:val="00FF3B9F"/>
    <w:rsid w:val="00FF4362"/>
    <w:rsid w:val="00FF5D9C"/>
    <w:rsid w:val="00FF60C8"/>
    <w:rsid w:val="00FF6931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ersonName"/>
  <w:smartTagType w:namespaceuri="urn:schemas:contacts" w:name="Sn"/>
  <w:smartTagType w:namespaceuri="urn:schemas:contacts" w:name="GivenName"/>
  <w:shapeDefaults>
    <o:shapedefaults v:ext="edit" spidmax="1026"/>
    <o:shapelayout v:ext="edit">
      <o:idmap v:ext="edit" data="1"/>
    </o:shapelayout>
  </w:shapeDefaults>
  <w:decimalSymbol w:val="."/>
  <w:listSeparator w:val=","/>
  <w14:docId w14:val="75FE3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Default Paragraph Font" w:uiPriority="1"/>
    <w:lsdException w:name="Hyperlink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3FDF"/>
    <w:pPr>
      <w:spacing w:before="240"/>
      <w:ind w:left="1440"/>
    </w:pPr>
    <w:rPr>
      <w:rFonts w:ascii="Arial" w:hAnsi="Arial" w:cs="Arial"/>
      <w:sz w:val="24"/>
      <w:szCs w:val="24"/>
      <w:lang w:eastAsia="zh-CN"/>
    </w:rPr>
  </w:style>
  <w:style w:type="paragraph" w:styleId="Heading1">
    <w:name w:val="heading 1"/>
    <w:basedOn w:val="Normal"/>
    <w:next w:val="Heading2"/>
    <w:link w:val="Heading1Char"/>
    <w:qFormat/>
    <w:rsid w:val="00253FDF"/>
    <w:pPr>
      <w:keepNext/>
      <w:pageBreakBefore/>
      <w:spacing w:after="480"/>
      <w:ind w:left="0"/>
      <w:jc w:val="center"/>
      <w:outlineLvl w:val="0"/>
    </w:pPr>
    <w:rPr>
      <w:rFonts w:ascii="Arial Bold" w:hAnsi="Arial Bold"/>
      <w:b/>
      <w:bCs/>
      <w:caps/>
      <w:kern w:val="28"/>
      <w:sz w:val="32"/>
      <w:szCs w:val="32"/>
      <w:u w:val="single"/>
    </w:rPr>
  </w:style>
  <w:style w:type="paragraph" w:styleId="Heading2">
    <w:name w:val="heading 2"/>
    <w:basedOn w:val="Normal"/>
    <w:next w:val="Heading3"/>
    <w:link w:val="Heading2Char"/>
    <w:qFormat/>
    <w:rsid w:val="00253FDF"/>
    <w:pPr>
      <w:keepNext/>
      <w:spacing w:before="0" w:after="60"/>
      <w:ind w:left="2160" w:right="2160"/>
      <w:jc w:val="center"/>
      <w:outlineLvl w:val="1"/>
    </w:pPr>
    <w:rPr>
      <w:rFonts w:ascii="Arial Bold" w:hAnsi="Arial Bold"/>
      <w:b/>
      <w:bCs/>
      <w:sz w:val="28"/>
      <w:szCs w:val="28"/>
    </w:rPr>
  </w:style>
  <w:style w:type="paragraph" w:styleId="Heading3">
    <w:name w:val="heading 3"/>
    <w:basedOn w:val="Normal"/>
    <w:next w:val="Heading4"/>
    <w:link w:val="Heading3Char"/>
    <w:qFormat/>
    <w:rsid w:val="00253FDF"/>
    <w:pPr>
      <w:keepNext/>
      <w:pBdr>
        <w:top w:val="double" w:sz="4" w:space="7" w:color="auto"/>
        <w:left w:val="double" w:sz="4" w:space="4" w:color="auto"/>
        <w:bottom w:val="double" w:sz="4" w:space="7" w:color="auto"/>
        <w:right w:val="double" w:sz="4" w:space="4" w:color="auto"/>
      </w:pBdr>
      <w:shd w:val="pct10" w:color="auto" w:fill="FFFFFF"/>
      <w:spacing w:before="600" w:after="100"/>
      <w:ind w:left="0"/>
      <w:jc w:val="center"/>
      <w:outlineLvl w:val="2"/>
    </w:pPr>
    <w:rPr>
      <w:rFonts w:ascii="Arial Bold" w:hAnsi="Arial Bol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53FDF"/>
    <w:pPr>
      <w:keepNext/>
      <w:spacing w:before="600"/>
      <w:ind w:left="0" w:right="2880"/>
      <w:outlineLvl w:val="3"/>
    </w:pPr>
    <w:rPr>
      <w:rFonts w:ascii="Arial Bold" w:hAnsi="Arial Bold"/>
      <w:b/>
      <w:bCs/>
    </w:rPr>
  </w:style>
  <w:style w:type="paragraph" w:styleId="Heading5">
    <w:name w:val="heading 5"/>
    <w:basedOn w:val="Normal"/>
    <w:next w:val="Normal"/>
    <w:rsid w:val="00253FDF"/>
    <w:pPr>
      <w:tabs>
        <w:tab w:val="left" w:pos="450"/>
        <w:tab w:val="left" w:pos="2544"/>
        <w:tab w:val="left" w:pos="3052"/>
        <w:tab w:val="left" w:pos="3561"/>
      </w:tabs>
      <w:suppressAutoHyphens/>
      <w:spacing w:before="360"/>
      <w:ind w:left="446" w:hanging="446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rsid w:val="00253FDF"/>
    <w:pPr>
      <w:spacing w:after="60"/>
      <w:outlineLvl w:val="5"/>
    </w:pPr>
    <w:rPr>
      <w:b/>
      <w:bCs/>
    </w:rPr>
  </w:style>
  <w:style w:type="paragraph" w:styleId="Heading7">
    <w:name w:val="heading 7"/>
    <w:basedOn w:val="Normal"/>
    <w:next w:val="Normal"/>
    <w:rsid w:val="00253FDF"/>
    <w:pPr>
      <w:spacing w:after="6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rsid w:val="00253FDF"/>
    <w:pPr>
      <w:spacing w:after="60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rsid w:val="00253FDF"/>
    <w:pPr>
      <w:spacing w:after="60"/>
      <w:outlineLvl w:val="8"/>
    </w:pPr>
    <w:rPr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rsid w:val="00253FD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53FDF"/>
  </w:style>
  <w:style w:type="paragraph" w:customStyle="1" w:styleId="cHeader1">
    <w:name w:val="cHeader1"/>
    <w:basedOn w:val="Normal"/>
    <w:autoRedefine/>
    <w:rsid w:val="00253FDF"/>
    <w:rPr>
      <w:color w:val="008000"/>
      <w:sz w:val="28"/>
      <w:szCs w:val="28"/>
    </w:rPr>
  </w:style>
  <w:style w:type="paragraph" w:styleId="List">
    <w:name w:val="List"/>
    <w:basedOn w:val="Normal"/>
    <w:rsid w:val="00253FDF"/>
    <w:pPr>
      <w:ind w:left="3240" w:hanging="360"/>
    </w:pPr>
  </w:style>
  <w:style w:type="paragraph" w:styleId="Header">
    <w:name w:val="header"/>
    <w:basedOn w:val="Normal"/>
    <w:link w:val="HeaderChar"/>
    <w:rsid w:val="00253FDF"/>
    <w:pPr>
      <w:tabs>
        <w:tab w:val="center" w:pos="4320"/>
        <w:tab w:val="right" w:pos="9360"/>
      </w:tabs>
      <w:spacing w:after="720"/>
      <w:ind w:left="0"/>
    </w:pPr>
    <w:rPr>
      <w:rFonts w:ascii="Arial Bold" w:hAnsi="Arial Bold"/>
      <w:b/>
      <w:bCs/>
      <w:u w:val="single"/>
    </w:rPr>
  </w:style>
  <w:style w:type="paragraph" w:styleId="ListBullet">
    <w:name w:val="List Bullet"/>
    <w:aliases w:val="F1-List Bullet"/>
    <w:basedOn w:val="Normal"/>
    <w:rsid w:val="00253FDF"/>
    <w:pPr>
      <w:numPr>
        <w:numId w:val="1"/>
      </w:numPr>
      <w:spacing w:before="360"/>
      <w:ind w:left="2520"/>
    </w:pPr>
  </w:style>
  <w:style w:type="paragraph" w:customStyle="1" w:styleId="cHeader2">
    <w:name w:val="cHeader2"/>
    <w:basedOn w:val="cHeader1"/>
    <w:autoRedefine/>
    <w:rsid w:val="00253FDF"/>
  </w:style>
  <w:style w:type="paragraph" w:customStyle="1" w:styleId="cFooter1">
    <w:name w:val="cFooter1"/>
    <w:basedOn w:val="cHeader2"/>
    <w:autoRedefine/>
    <w:rsid w:val="00253FDF"/>
  </w:style>
  <w:style w:type="paragraph" w:customStyle="1" w:styleId="cFooter2">
    <w:name w:val="cFooter2"/>
    <w:basedOn w:val="cFooter1"/>
    <w:autoRedefine/>
    <w:rsid w:val="00253FDF"/>
  </w:style>
  <w:style w:type="paragraph" w:customStyle="1" w:styleId="QASet">
    <w:name w:val="Q&amp;ASet"/>
    <w:basedOn w:val="Heading1"/>
    <w:rsid w:val="00253FDF"/>
  </w:style>
  <w:style w:type="paragraph" w:customStyle="1" w:styleId="Answer">
    <w:name w:val="Answer"/>
    <w:basedOn w:val="ListNumber2"/>
    <w:rsid w:val="00490696"/>
    <w:pPr>
      <w:tabs>
        <w:tab w:val="clear" w:pos="720"/>
        <w:tab w:val="num" w:pos="360"/>
      </w:tabs>
      <w:suppressAutoHyphens/>
      <w:ind w:left="360"/>
    </w:pPr>
    <w:rPr>
      <w:rFonts w:cs="Arial (W1)"/>
    </w:rPr>
  </w:style>
  <w:style w:type="paragraph" w:styleId="Footer">
    <w:name w:val="footer"/>
    <w:basedOn w:val="Normal"/>
    <w:link w:val="FooterChar"/>
    <w:uiPriority w:val="99"/>
    <w:rsid w:val="00253FDF"/>
    <w:pPr>
      <w:tabs>
        <w:tab w:val="center" w:pos="4680"/>
        <w:tab w:val="right" w:pos="9360"/>
      </w:tabs>
      <w:spacing w:before="0"/>
      <w:ind w:left="0"/>
    </w:pPr>
    <w:rPr>
      <w:rFonts w:ascii="Arial Narrow" w:hAnsi="Arial Narrow"/>
      <w:sz w:val="20"/>
      <w:szCs w:val="20"/>
    </w:rPr>
  </w:style>
  <w:style w:type="character" w:customStyle="1" w:styleId="Glossary">
    <w:name w:val="Glossary"/>
    <w:basedOn w:val="DefaultParagraphFont"/>
    <w:rsid w:val="00715EC5"/>
    <w:rPr>
      <w:rFonts w:ascii="Arial Bold" w:hAnsi="Arial Bold"/>
      <w:b/>
      <w:color w:val="800000"/>
    </w:rPr>
  </w:style>
  <w:style w:type="paragraph" w:customStyle="1" w:styleId="MonoSpace">
    <w:name w:val="MonoSpace"/>
    <w:basedOn w:val="Normal"/>
    <w:rsid w:val="00D11474"/>
    <w:rPr>
      <w:rFonts w:ascii="Courier New" w:hAnsi="Courier New" w:cs="Courier New"/>
    </w:rPr>
  </w:style>
  <w:style w:type="paragraph" w:styleId="TOC1">
    <w:name w:val="toc 1"/>
    <w:basedOn w:val="Normal"/>
    <w:next w:val="Normal"/>
    <w:autoRedefine/>
    <w:uiPriority w:val="39"/>
    <w:rsid w:val="00253FDF"/>
    <w:pPr>
      <w:tabs>
        <w:tab w:val="right" w:leader="dot" w:pos="9350"/>
      </w:tabs>
      <w:spacing w:before="480" w:after="120"/>
      <w:ind w:left="0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rsid w:val="00253FDF"/>
    <w:pPr>
      <w:spacing w:before="120" w:after="240"/>
      <w:ind w:left="360"/>
    </w:pPr>
  </w:style>
  <w:style w:type="paragraph" w:styleId="TOC3">
    <w:name w:val="toc 3"/>
    <w:basedOn w:val="Normal"/>
    <w:next w:val="Normal"/>
    <w:autoRedefine/>
    <w:uiPriority w:val="39"/>
    <w:rsid w:val="00253FDF"/>
    <w:pPr>
      <w:tabs>
        <w:tab w:val="right" w:leader="dot" w:pos="9350"/>
      </w:tabs>
      <w:spacing w:before="80" w:afterLines="100"/>
      <w:ind w:left="1080"/>
    </w:pPr>
    <w:rPr>
      <w:noProof/>
    </w:rPr>
  </w:style>
  <w:style w:type="paragraph" w:customStyle="1" w:styleId="AutoCorrect">
    <w:name w:val="AutoCorrect"/>
    <w:rsid w:val="00253FDF"/>
    <w:rPr>
      <w:lang w:eastAsia="zh-CN"/>
    </w:rPr>
  </w:style>
  <w:style w:type="character" w:customStyle="1" w:styleId="Poms-Msom">
    <w:name w:val="Poms-Msom"/>
    <w:basedOn w:val="D1-Glossary"/>
    <w:rsid w:val="00253FDF"/>
    <w:rPr>
      <w:rFonts w:ascii="Arial" w:hAnsi="Arial"/>
      <w:b/>
      <w:color w:val="008000"/>
    </w:rPr>
  </w:style>
  <w:style w:type="paragraph" w:customStyle="1" w:styleId="PostTableInsert">
    <w:name w:val="PostTableInsert"/>
    <w:rsid w:val="00253FDF"/>
    <w:rPr>
      <w:rFonts w:ascii="Arial" w:hAnsi="Arial" w:cs="Arial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rsid w:val="00253FDF"/>
    <w:rPr>
      <w:rFonts w:ascii="Tahoma" w:hAnsi="Tahoma" w:cs="Tahoma"/>
      <w:sz w:val="16"/>
      <w:szCs w:val="16"/>
    </w:rPr>
  </w:style>
  <w:style w:type="paragraph" w:customStyle="1" w:styleId="REPLACESTYLE">
    <w:name w:val="REPLACE_STYLE"/>
    <w:basedOn w:val="Heading8"/>
    <w:next w:val="Normal"/>
    <w:rsid w:val="00253FDF"/>
    <w:rPr>
      <w:rFonts w:ascii="Arial Bold" w:hAnsi="Arial Bold" w:cs="Arial Bold"/>
      <w:b/>
      <w:i w:val="0"/>
      <w:caps/>
      <w:color w:val="00FF00"/>
      <w:sz w:val="44"/>
      <w:u w:val="double" w:color="3366FF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PrePressInsert">
    <w:name w:val="PrePressInsert"/>
    <w:rsid w:val="00253FDF"/>
    <w:rPr>
      <w:rFonts w:ascii="Arial" w:hAnsi="Arial" w:cs="Arial"/>
      <w:sz w:val="8"/>
      <w:szCs w:val="24"/>
      <w:lang w:eastAsia="zh-CN"/>
    </w:rPr>
  </w:style>
  <w:style w:type="character" w:customStyle="1" w:styleId="CrossOver">
    <w:name w:val="CrossOver"/>
    <w:rsid w:val="00253FDF"/>
    <w:rPr>
      <w:color w:val="000000"/>
      <w:bdr w:val="none" w:sz="0" w:space="0" w:color="auto"/>
      <w:shd w:val="clear" w:color="auto" w:fill="99CCFF"/>
    </w:rPr>
  </w:style>
  <w:style w:type="table" w:styleId="TableGrid">
    <w:name w:val="Table Grid"/>
    <w:basedOn w:val="TableNormal"/>
    <w:rsid w:val="00253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3932C3"/>
    <w:rPr>
      <w:rFonts w:ascii="Arial Bold" w:hAnsi="Arial Bold" w:cs="Arial"/>
      <w:b/>
      <w:bCs/>
      <w:sz w:val="24"/>
      <w:szCs w:val="24"/>
      <w:lang w:eastAsia="zh-CN"/>
    </w:rPr>
  </w:style>
  <w:style w:type="paragraph" w:styleId="Caption">
    <w:name w:val="caption"/>
    <w:basedOn w:val="Normal"/>
    <w:next w:val="Normal"/>
    <w:rsid w:val="00253FDF"/>
    <w:pPr>
      <w:spacing w:before="120" w:after="120"/>
    </w:pPr>
    <w:rPr>
      <w:b/>
      <w:bCs/>
    </w:rPr>
  </w:style>
  <w:style w:type="paragraph" w:styleId="Closing">
    <w:name w:val="Closing"/>
    <w:basedOn w:val="Normal"/>
    <w:rsid w:val="00253FDF"/>
    <w:pPr>
      <w:ind w:left="4320"/>
    </w:pPr>
  </w:style>
  <w:style w:type="character" w:styleId="CommentReference">
    <w:name w:val="annotation reference"/>
    <w:basedOn w:val="DefaultParagraphFont"/>
    <w:semiHidden/>
    <w:rsid w:val="00253FDF"/>
    <w:rPr>
      <w:sz w:val="16"/>
      <w:szCs w:val="16"/>
    </w:rPr>
  </w:style>
  <w:style w:type="paragraph" w:styleId="CommentText">
    <w:name w:val="annotation text"/>
    <w:basedOn w:val="Normal"/>
    <w:semiHidden/>
    <w:rsid w:val="00253FDF"/>
    <w:rPr>
      <w:sz w:val="20"/>
      <w:szCs w:val="20"/>
    </w:rPr>
  </w:style>
  <w:style w:type="paragraph" w:styleId="Date">
    <w:name w:val="Date"/>
    <w:basedOn w:val="Normal"/>
    <w:next w:val="Normal"/>
    <w:rsid w:val="00253FDF"/>
  </w:style>
  <w:style w:type="paragraph" w:styleId="DocumentMap">
    <w:name w:val="Document Map"/>
    <w:basedOn w:val="Normal"/>
    <w:semiHidden/>
    <w:rsid w:val="00253FDF"/>
    <w:pPr>
      <w:shd w:val="clear" w:color="auto" w:fill="000080"/>
    </w:pPr>
    <w:rPr>
      <w:rFonts w:ascii="Tahoma" w:hAnsi="Tahoma" w:cs="Tahoma"/>
    </w:rPr>
  </w:style>
  <w:style w:type="character" w:styleId="Emphasis">
    <w:name w:val="Emphasis"/>
    <w:basedOn w:val="DefaultParagraphFont"/>
    <w:rsid w:val="00253FDF"/>
    <w:rPr>
      <w:i/>
      <w:iCs/>
    </w:rPr>
  </w:style>
  <w:style w:type="character" w:styleId="EndnoteReference">
    <w:name w:val="endnote reference"/>
    <w:basedOn w:val="DefaultParagraphFont"/>
    <w:semiHidden/>
    <w:rsid w:val="00253FDF"/>
    <w:rPr>
      <w:vertAlign w:val="superscript"/>
    </w:rPr>
  </w:style>
  <w:style w:type="paragraph" w:styleId="EndnoteText">
    <w:name w:val="endnote text"/>
    <w:basedOn w:val="Normal"/>
    <w:semiHidden/>
    <w:rsid w:val="00253FDF"/>
    <w:rPr>
      <w:color w:val="FF0000"/>
      <w:sz w:val="32"/>
      <w:szCs w:val="32"/>
    </w:rPr>
  </w:style>
  <w:style w:type="paragraph" w:styleId="EnvelopeAddress">
    <w:name w:val="envelope address"/>
    <w:basedOn w:val="Normal"/>
    <w:rsid w:val="00253FDF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253FDF"/>
    <w:rPr>
      <w:sz w:val="20"/>
      <w:szCs w:val="20"/>
    </w:rPr>
  </w:style>
  <w:style w:type="character" w:styleId="FollowedHyperlink">
    <w:name w:val="FollowedHyperlink"/>
    <w:basedOn w:val="DefaultParagraphFont"/>
    <w:rsid w:val="00253FDF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253FDF"/>
    <w:rPr>
      <w:vertAlign w:val="superscript"/>
    </w:rPr>
  </w:style>
  <w:style w:type="paragraph" w:styleId="FootnoteText">
    <w:name w:val="footnote text"/>
    <w:basedOn w:val="Normal"/>
    <w:semiHidden/>
    <w:rsid w:val="00253FDF"/>
    <w:rPr>
      <w:sz w:val="20"/>
      <w:szCs w:val="20"/>
    </w:rPr>
  </w:style>
  <w:style w:type="character" w:styleId="Hyperlink">
    <w:name w:val="Hyperlink"/>
    <w:basedOn w:val="DefaultParagraphFont"/>
    <w:uiPriority w:val="99"/>
    <w:rsid w:val="00253FDF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253FD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253FD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253FD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253FD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253FD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253FDF"/>
    <w:pPr>
      <w:ind w:hanging="240"/>
    </w:pPr>
  </w:style>
  <w:style w:type="paragraph" w:styleId="Index7">
    <w:name w:val="index 7"/>
    <w:basedOn w:val="Normal"/>
    <w:next w:val="Normal"/>
    <w:autoRedefine/>
    <w:semiHidden/>
    <w:rsid w:val="00253FD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253FD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253FD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253FDF"/>
    <w:rPr>
      <w:b/>
      <w:bCs/>
    </w:rPr>
  </w:style>
  <w:style w:type="character" w:styleId="LineNumber">
    <w:name w:val="line number"/>
    <w:basedOn w:val="DefaultParagraphFont"/>
    <w:rsid w:val="00253FDF"/>
  </w:style>
  <w:style w:type="paragraph" w:styleId="List2">
    <w:name w:val="List 2"/>
    <w:basedOn w:val="Normal"/>
    <w:rsid w:val="00253FDF"/>
    <w:pPr>
      <w:ind w:left="720" w:hanging="360"/>
    </w:pPr>
  </w:style>
  <w:style w:type="paragraph" w:styleId="List3">
    <w:name w:val="List 3"/>
    <w:basedOn w:val="Normal"/>
    <w:rsid w:val="00253FDF"/>
    <w:pPr>
      <w:ind w:left="1080" w:hanging="360"/>
    </w:pPr>
  </w:style>
  <w:style w:type="paragraph" w:styleId="List4">
    <w:name w:val="List 4"/>
    <w:basedOn w:val="Normal"/>
    <w:rsid w:val="00253FDF"/>
    <w:pPr>
      <w:ind w:hanging="360"/>
    </w:pPr>
  </w:style>
  <w:style w:type="paragraph" w:styleId="List5">
    <w:name w:val="List 5"/>
    <w:basedOn w:val="Normal"/>
    <w:rsid w:val="00253FDF"/>
    <w:pPr>
      <w:ind w:left="1800" w:hanging="360"/>
    </w:pPr>
  </w:style>
  <w:style w:type="paragraph" w:styleId="ListBullet2">
    <w:name w:val="List Bullet 2"/>
    <w:basedOn w:val="Normal"/>
    <w:autoRedefine/>
    <w:rsid w:val="00253FD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rsid w:val="00253FD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rsid w:val="00253FDF"/>
    <w:pPr>
      <w:tabs>
        <w:tab w:val="num" w:pos="1440"/>
      </w:tabs>
      <w:ind w:hanging="360"/>
    </w:pPr>
  </w:style>
  <w:style w:type="paragraph" w:styleId="ListBullet5">
    <w:name w:val="List Bullet 5"/>
    <w:basedOn w:val="Normal"/>
    <w:autoRedefine/>
    <w:rsid w:val="00253FD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rsid w:val="00253FDF"/>
    <w:pPr>
      <w:spacing w:after="120"/>
      <w:ind w:left="360"/>
    </w:pPr>
  </w:style>
  <w:style w:type="paragraph" w:styleId="ListContinue2">
    <w:name w:val="List Continue 2"/>
    <w:basedOn w:val="Normal"/>
    <w:rsid w:val="00253FDF"/>
    <w:pPr>
      <w:spacing w:after="120"/>
      <w:ind w:left="720"/>
    </w:pPr>
  </w:style>
  <w:style w:type="paragraph" w:styleId="ListContinue3">
    <w:name w:val="List Continue 3"/>
    <w:basedOn w:val="Normal"/>
    <w:rsid w:val="00253FDF"/>
    <w:pPr>
      <w:spacing w:after="120"/>
      <w:ind w:left="1080"/>
    </w:pPr>
  </w:style>
  <w:style w:type="paragraph" w:styleId="ListContinue4">
    <w:name w:val="List Continue 4"/>
    <w:basedOn w:val="Normal"/>
    <w:rsid w:val="00253FDF"/>
    <w:pPr>
      <w:spacing w:after="120"/>
    </w:pPr>
  </w:style>
  <w:style w:type="paragraph" w:styleId="ListContinue5">
    <w:name w:val="List Continue 5"/>
    <w:basedOn w:val="Normal"/>
    <w:rsid w:val="00253FDF"/>
    <w:pPr>
      <w:spacing w:after="120"/>
      <w:ind w:left="1800"/>
    </w:pPr>
  </w:style>
  <w:style w:type="paragraph" w:styleId="ListNumber">
    <w:name w:val="List Number"/>
    <w:aliases w:val="F2-List Number"/>
    <w:basedOn w:val="Normal"/>
    <w:rsid w:val="00253FDF"/>
    <w:pPr>
      <w:numPr>
        <w:numId w:val="2"/>
      </w:numPr>
      <w:ind w:left="2160"/>
    </w:pPr>
  </w:style>
  <w:style w:type="paragraph" w:styleId="ListNumber2">
    <w:name w:val="List Number 2"/>
    <w:basedOn w:val="Normal"/>
    <w:rsid w:val="00253FD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rsid w:val="00253FD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rsid w:val="00253FDF"/>
    <w:pPr>
      <w:tabs>
        <w:tab w:val="num" w:pos="1440"/>
      </w:tabs>
      <w:ind w:hanging="360"/>
    </w:pPr>
  </w:style>
  <w:style w:type="paragraph" w:styleId="ListNumber5">
    <w:name w:val="List Number 5"/>
    <w:basedOn w:val="Normal"/>
    <w:rsid w:val="00253FD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253F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zh-CN"/>
    </w:rPr>
  </w:style>
  <w:style w:type="paragraph" w:styleId="MessageHeader">
    <w:name w:val="Message Header"/>
    <w:basedOn w:val="Normal"/>
    <w:rsid w:val="00253F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</w:style>
  <w:style w:type="paragraph" w:styleId="NormalIndent">
    <w:name w:val="Normal Indent"/>
    <w:basedOn w:val="Normal"/>
    <w:rsid w:val="00253FDF"/>
    <w:pPr>
      <w:ind w:left="720"/>
    </w:pPr>
  </w:style>
  <w:style w:type="paragraph" w:styleId="NoteHeading">
    <w:name w:val="Note Heading"/>
    <w:basedOn w:val="Normal"/>
    <w:next w:val="Normal"/>
    <w:rsid w:val="00253FDF"/>
  </w:style>
  <w:style w:type="character" w:styleId="PageNumber">
    <w:name w:val="page number"/>
    <w:basedOn w:val="DefaultParagraphFont"/>
    <w:rsid w:val="00253FDF"/>
  </w:style>
  <w:style w:type="paragraph" w:styleId="PlainText">
    <w:name w:val="Plain Text"/>
    <w:basedOn w:val="Normal"/>
    <w:rsid w:val="00253FD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253FDF"/>
  </w:style>
  <w:style w:type="paragraph" w:styleId="Signature">
    <w:name w:val="Signature"/>
    <w:basedOn w:val="Normal"/>
    <w:link w:val="SignatureChar"/>
    <w:rsid w:val="00253FDF"/>
    <w:pPr>
      <w:ind w:left="4320"/>
    </w:pPr>
  </w:style>
  <w:style w:type="character" w:styleId="Strong">
    <w:name w:val="Strong"/>
    <w:basedOn w:val="DefaultParagraphFont"/>
    <w:rsid w:val="00253FDF"/>
    <w:rPr>
      <w:b/>
      <w:bCs/>
    </w:rPr>
  </w:style>
  <w:style w:type="paragraph" w:styleId="Subtitle">
    <w:name w:val="Subtitle"/>
    <w:basedOn w:val="Normal"/>
    <w:rsid w:val="00253FDF"/>
    <w:pPr>
      <w:spacing w:after="60"/>
      <w:jc w:val="center"/>
      <w:outlineLvl w:val="1"/>
    </w:pPr>
  </w:style>
  <w:style w:type="paragraph" w:styleId="TableofAuthorities">
    <w:name w:val="table of authorities"/>
    <w:basedOn w:val="Normal"/>
    <w:next w:val="Normal"/>
    <w:semiHidden/>
    <w:rsid w:val="00253FD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253FDF"/>
    <w:pPr>
      <w:tabs>
        <w:tab w:val="left" w:pos="2160"/>
      </w:tabs>
    </w:pPr>
  </w:style>
  <w:style w:type="paragraph" w:styleId="Title">
    <w:name w:val="Title"/>
    <w:basedOn w:val="Normal"/>
    <w:link w:val="TitleChar"/>
    <w:rsid w:val="00253FDF"/>
    <w:pPr>
      <w:spacing w:after="60"/>
      <w:jc w:val="center"/>
      <w:outlineLvl w:val="0"/>
    </w:pPr>
    <w:rPr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253FDF"/>
    <w:pPr>
      <w:spacing w:before="120"/>
    </w:pPr>
    <w:rPr>
      <w:b/>
      <w:bCs/>
    </w:rPr>
  </w:style>
  <w:style w:type="paragraph" w:styleId="TOC4">
    <w:name w:val="toc 4"/>
    <w:basedOn w:val="Normal"/>
    <w:next w:val="Normal"/>
    <w:autoRedefine/>
    <w:semiHidden/>
    <w:rsid w:val="00253FDF"/>
    <w:pPr>
      <w:ind w:left="1080"/>
    </w:pPr>
  </w:style>
  <w:style w:type="paragraph" w:styleId="TOC5">
    <w:name w:val="toc 5"/>
    <w:basedOn w:val="Normal"/>
    <w:next w:val="Normal"/>
    <w:autoRedefine/>
    <w:semiHidden/>
    <w:rsid w:val="00253FDF"/>
    <w:pPr>
      <w:ind w:left="960"/>
    </w:pPr>
  </w:style>
  <w:style w:type="paragraph" w:styleId="TOC6">
    <w:name w:val="toc 6"/>
    <w:basedOn w:val="Normal"/>
    <w:next w:val="Normal"/>
    <w:autoRedefine/>
    <w:semiHidden/>
    <w:rsid w:val="00253FDF"/>
    <w:pPr>
      <w:ind w:left="1200"/>
    </w:pPr>
  </w:style>
  <w:style w:type="paragraph" w:styleId="TOC7">
    <w:name w:val="toc 7"/>
    <w:basedOn w:val="Normal"/>
    <w:next w:val="Normal"/>
    <w:autoRedefine/>
    <w:semiHidden/>
    <w:rsid w:val="00253FDF"/>
  </w:style>
  <w:style w:type="paragraph" w:styleId="TOC8">
    <w:name w:val="toc 8"/>
    <w:basedOn w:val="Normal"/>
    <w:next w:val="Normal"/>
    <w:autoRedefine/>
    <w:semiHidden/>
    <w:rsid w:val="00253FDF"/>
    <w:pPr>
      <w:ind w:left="1680"/>
    </w:pPr>
  </w:style>
  <w:style w:type="paragraph" w:styleId="TOC9">
    <w:name w:val="toc 9"/>
    <w:basedOn w:val="Normal"/>
    <w:next w:val="Normal"/>
    <w:autoRedefine/>
    <w:semiHidden/>
    <w:rsid w:val="00253FDF"/>
    <w:pPr>
      <w:ind w:left="1920"/>
    </w:pPr>
  </w:style>
  <w:style w:type="paragraph" w:customStyle="1" w:styleId="E2-Answer">
    <w:name w:val="E2-Answer"/>
    <w:basedOn w:val="ListNumber2"/>
    <w:qFormat/>
    <w:rsid w:val="00253FDF"/>
    <w:pPr>
      <w:numPr>
        <w:numId w:val="6"/>
      </w:numPr>
      <w:suppressAutoHyphens/>
    </w:pPr>
    <w:rPr>
      <w:rFonts w:cs="Arial (W1)"/>
    </w:rPr>
  </w:style>
  <w:style w:type="paragraph" w:customStyle="1" w:styleId="TOF">
    <w:name w:val="TOF"/>
    <w:basedOn w:val="TableofFigures"/>
    <w:next w:val="Normal"/>
    <w:rsid w:val="00253FDF"/>
    <w:pPr>
      <w:numPr>
        <w:numId w:val="3"/>
      </w:numPr>
      <w:tabs>
        <w:tab w:val="left" w:pos="1440"/>
      </w:tabs>
    </w:pPr>
  </w:style>
  <w:style w:type="paragraph" w:customStyle="1" w:styleId="AltExhibitStyle">
    <w:name w:val="Alt Exhibit Style"/>
    <w:basedOn w:val="Normal"/>
    <w:next w:val="Normal"/>
    <w:rsid w:val="00D11474"/>
    <w:pPr>
      <w:tabs>
        <w:tab w:val="left" w:pos="360"/>
        <w:tab w:val="left" w:pos="720"/>
        <w:tab w:val="left" w:pos="1440"/>
      </w:tabs>
    </w:pPr>
    <w:rPr>
      <w:sz w:val="20"/>
      <w:szCs w:val="20"/>
    </w:rPr>
  </w:style>
  <w:style w:type="numbering" w:customStyle="1" w:styleId="StyleBulletedSymbolsymbolBefore025Hanging025">
    <w:name w:val="Style Bulleted Symbol (symbol) Before:  0.25&quot; Hanging:  0.25&quot;"/>
    <w:basedOn w:val="NoList"/>
    <w:rsid w:val="00253FDF"/>
  </w:style>
  <w:style w:type="paragraph" w:customStyle="1" w:styleId="Question">
    <w:name w:val="Question"/>
    <w:basedOn w:val="ListNumber2"/>
    <w:rsid w:val="00476346"/>
    <w:pPr>
      <w:tabs>
        <w:tab w:val="clear" w:pos="720"/>
        <w:tab w:val="num" w:pos="360"/>
      </w:tabs>
      <w:spacing w:before="320" w:after="500"/>
      <w:ind w:left="360"/>
    </w:pPr>
  </w:style>
  <w:style w:type="paragraph" w:customStyle="1" w:styleId="Exhibit">
    <w:name w:val="Exhibit"/>
    <w:basedOn w:val="Normal"/>
    <w:rsid w:val="00D11474"/>
  </w:style>
  <w:style w:type="numbering" w:customStyle="1" w:styleId="Bulleted">
    <w:name w:val="Bulleted"/>
    <w:basedOn w:val="NoList"/>
    <w:rsid w:val="00253FDF"/>
    <w:pPr>
      <w:numPr>
        <w:numId w:val="4"/>
      </w:numPr>
    </w:pPr>
  </w:style>
  <w:style w:type="numbering" w:customStyle="1" w:styleId="NumList">
    <w:name w:val="NumList"/>
    <w:basedOn w:val="NoList"/>
    <w:rsid w:val="00253FDF"/>
    <w:pPr>
      <w:numPr>
        <w:numId w:val="5"/>
      </w:numPr>
    </w:pPr>
  </w:style>
  <w:style w:type="character" w:customStyle="1" w:styleId="D1-Glossary">
    <w:name w:val="D1-Glossary"/>
    <w:basedOn w:val="DefaultParagraphFont"/>
    <w:qFormat/>
    <w:rsid w:val="00253FDF"/>
    <w:rPr>
      <w:rFonts w:ascii="Arial Bold" w:hAnsi="Arial Bold"/>
      <w:b/>
      <w:color w:val="800000"/>
    </w:rPr>
  </w:style>
  <w:style w:type="paragraph" w:customStyle="1" w:styleId="MS2">
    <w:name w:val="MS2"/>
    <w:basedOn w:val="MonoSpace"/>
    <w:rsid w:val="003224B7"/>
    <w:rPr>
      <w:sz w:val="20"/>
    </w:rPr>
  </w:style>
  <w:style w:type="paragraph" w:customStyle="1" w:styleId="Alt2">
    <w:name w:val="Alt2"/>
    <w:basedOn w:val="AltExhibitStyle"/>
    <w:rsid w:val="00FF0005"/>
    <w:rPr>
      <w:rFonts w:ascii="Arial Narrow" w:hAnsi="Arial Narrow"/>
    </w:rPr>
  </w:style>
  <w:style w:type="paragraph" w:customStyle="1" w:styleId="PgBreak">
    <w:name w:val="PgBreak"/>
    <w:basedOn w:val="Normal"/>
    <w:next w:val="Normal"/>
    <w:rsid w:val="00253FDF"/>
    <w:pPr>
      <w:pageBreakBefore/>
      <w:ind w:left="0"/>
    </w:pPr>
    <w:rPr>
      <w:rFonts w:ascii="Arial Bold" w:hAnsi="Arial Bold" w:cs="Arial Bold"/>
      <w:b/>
      <w:caps/>
      <w:sz w:val="32"/>
    </w:rPr>
  </w:style>
  <w:style w:type="paragraph" w:styleId="NormalWeb">
    <w:name w:val="Normal (Web)"/>
    <w:basedOn w:val="Normal"/>
    <w:rsid w:val="00253FDF"/>
    <w:rPr>
      <w:rFonts w:ascii="Times New Roman" w:hAnsi="Times New Roman" w:cs="Times New Roman"/>
    </w:rPr>
  </w:style>
  <w:style w:type="paragraph" w:customStyle="1" w:styleId="C1-MonoSpace">
    <w:name w:val="C1-MonoSpace"/>
    <w:basedOn w:val="Normal"/>
    <w:qFormat/>
    <w:rsid w:val="00253FDF"/>
    <w:pPr>
      <w:spacing w:before="0"/>
      <w:ind w:left="0"/>
    </w:pPr>
    <w:rPr>
      <w:rFonts w:ascii="Courier New" w:hAnsi="Courier New" w:cs="Courier New"/>
    </w:rPr>
  </w:style>
  <w:style w:type="paragraph" w:customStyle="1" w:styleId="B2-AltExhibit">
    <w:name w:val="B2-Alt Exhibit"/>
    <w:basedOn w:val="Normal"/>
    <w:next w:val="Normal"/>
    <w:qFormat/>
    <w:rsid w:val="00253FDF"/>
    <w:pPr>
      <w:tabs>
        <w:tab w:val="left" w:pos="360"/>
        <w:tab w:val="left" w:pos="720"/>
        <w:tab w:val="left" w:pos="1440"/>
      </w:tabs>
      <w:spacing w:before="0"/>
      <w:ind w:left="0"/>
    </w:pPr>
    <w:rPr>
      <w:sz w:val="20"/>
      <w:szCs w:val="20"/>
    </w:rPr>
  </w:style>
  <w:style w:type="paragraph" w:customStyle="1" w:styleId="E1-Question">
    <w:name w:val="E1-Question"/>
    <w:basedOn w:val="ListNumber2"/>
    <w:qFormat/>
    <w:rsid w:val="00253FDF"/>
    <w:pPr>
      <w:numPr>
        <w:numId w:val="7"/>
      </w:numPr>
      <w:spacing w:before="320" w:after="500"/>
    </w:pPr>
  </w:style>
  <w:style w:type="paragraph" w:customStyle="1" w:styleId="B1-Exhibit">
    <w:name w:val="B1-Exhibit"/>
    <w:basedOn w:val="Normal"/>
    <w:qFormat/>
    <w:rsid w:val="00253FDF"/>
    <w:pPr>
      <w:spacing w:before="0"/>
      <w:ind w:left="0"/>
    </w:pPr>
  </w:style>
  <w:style w:type="paragraph" w:customStyle="1" w:styleId="C2-MS2">
    <w:name w:val="C2-MS2"/>
    <w:basedOn w:val="C1-MonoSpace"/>
    <w:qFormat/>
    <w:rsid w:val="00253FDF"/>
    <w:rPr>
      <w:sz w:val="20"/>
    </w:rPr>
  </w:style>
  <w:style w:type="paragraph" w:customStyle="1" w:styleId="B3-Alt2">
    <w:name w:val="B3-Alt2"/>
    <w:basedOn w:val="B2-AltExhibit"/>
    <w:qFormat/>
    <w:rsid w:val="00253FDF"/>
    <w:rPr>
      <w:rFonts w:ascii="Arial Narrow" w:hAnsi="Arial Narrow"/>
    </w:rPr>
  </w:style>
  <w:style w:type="paragraph" w:styleId="ListParagraph">
    <w:name w:val="List Paragraph"/>
    <w:basedOn w:val="Normal"/>
    <w:uiPriority w:val="34"/>
    <w:rsid w:val="00253FDF"/>
    <w:pPr>
      <w:ind w:left="720"/>
      <w:contextualSpacing/>
    </w:pPr>
  </w:style>
  <w:style w:type="paragraph" w:styleId="NoSpacing">
    <w:name w:val="No Spacing"/>
    <w:uiPriority w:val="1"/>
    <w:rsid w:val="00253FDF"/>
    <w:pPr>
      <w:ind w:left="1440"/>
    </w:pPr>
    <w:rPr>
      <w:rFonts w:ascii="Arial" w:hAnsi="Arial" w:cs="Arial"/>
      <w:sz w:val="24"/>
      <w:szCs w:val="24"/>
      <w:lang w:eastAsia="zh-CN"/>
    </w:rPr>
  </w:style>
  <w:style w:type="paragraph" w:styleId="Quote">
    <w:name w:val="Quote"/>
    <w:basedOn w:val="Normal"/>
    <w:next w:val="Normal"/>
    <w:link w:val="QuoteChar"/>
    <w:uiPriority w:val="29"/>
    <w:rsid w:val="00253FD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53FDF"/>
    <w:rPr>
      <w:rFonts w:ascii="Arial" w:hAnsi="Arial" w:cs="Arial"/>
      <w:i/>
      <w:iCs/>
      <w:color w:val="000000" w:themeColor="text1"/>
      <w:sz w:val="24"/>
      <w:szCs w:val="24"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rsid w:val="00253F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FDF"/>
    <w:rPr>
      <w:rFonts w:ascii="Arial" w:hAnsi="Arial" w:cs="Arial"/>
      <w:b/>
      <w:bCs/>
      <w:i/>
      <w:iCs/>
      <w:color w:val="4F81BD" w:themeColor="accent1"/>
      <w:sz w:val="24"/>
      <w:szCs w:val="24"/>
      <w:lang w:eastAsia="zh-CN"/>
    </w:rPr>
  </w:style>
  <w:style w:type="character" w:styleId="SubtleReference">
    <w:name w:val="Subtle Reference"/>
    <w:basedOn w:val="DefaultParagraphFont"/>
    <w:uiPriority w:val="31"/>
    <w:rsid w:val="00253FD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53FD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253FDF"/>
    <w:rPr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rsid w:val="00253FD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253FDF"/>
    <w:rPr>
      <w:b/>
      <w:bCs/>
      <w:i/>
      <w:iCs/>
      <w:color w:val="4F81BD" w:themeColor="accent1"/>
    </w:rPr>
  </w:style>
  <w:style w:type="paragraph" w:customStyle="1" w:styleId="FirstlineIndent">
    <w:name w:val="First line Indent"/>
    <w:basedOn w:val="Normal"/>
    <w:uiPriority w:val="3"/>
    <w:rsid w:val="003932C3"/>
    <w:pPr>
      <w:ind w:firstLine="360"/>
    </w:pPr>
  </w:style>
  <w:style w:type="character" w:customStyle="1" w:styleId="FooterChar">
    <w:name w:val="Footer Char"/>
    <w:basedOn w:val="DefaultParagraphFont"/>
    <w:link w:val="Footer"/>
    <w:uiPriority w:val="99"/>
    <w:rsid w:val="00253FDF"/>
    <w:rPr>
      <w:rFonts w:ascii="Arial Narrow" w:hAnsi="Arial Narrow" w:cs="Arial"/>
      <w:lang w:eastAsia="zh-CN"/>
    </w:rPr>
  </w:style>
  <w:style w:type="character" w:customStyle="1" w:styleId="HeaderChar">
    <w:name w:val="Header Char"/>
    <w:basedOn w:val="DefaultParagraphFont"/>
    <w:link w:val="Header"/>
    <w:rsid w:val="003932C3"/>
    <w:rPr>
      <w:rFonts w:ascii="Arial Bold" w:hAnsi="Arial Bold" w:cs="Arial"/>
      <w:b/>
      <w:bCs/>
      <w:sz w:val="24"/>
      <w:szCs w:val="24"/>
      <w:u w:val="single"/>
      <w:lang w:eastAsia="zh-CN"/>
    </w:rPr>
  </w:style>
  <w:style w:type="character" w:customStyle="1" w:styleId="Heading1Char">
    <w:name w:val="Heading 1 Char"/>
    <w:basedOn w:val="DefaultParagraphFont"/>
    <w:link w:val="Heading1"/>
    <w:rsid w:val="003932C3"/>
    <w:rPr>
      <w:rFonts w:ascii="Arial Bold" w:hAnsi="Arial Bold" w:cs="Arial"/>
      <w:b/>
      <w:bCs/>
      <w:caps/>
      <w:kern w:val="28"/>
      <w:sz w:val="32"/>
      <w:szCs w:val="32"/>
      <w:u w:val="single"/>
      <w:lang w:eastAsia="zh-CN"/>
    </w:rPr>
  </w:style>
  <w:style w:type="character" w:customStyle="1" w:styleId="Heading2Char">
    <w:name w:val="Heading 2 Char"/>
    <w:basedOn w:val="DefaultParagraphFont"/>
    <w:link w:val="Heading2"/>
    <w:rsid w:val="003932C3"/>
    <w:rPr>
      <w:rFonts w:ascii="Arial Bold" w:hAnsi="Arial Bold" w:cs="Arial"/>
      <w:b/>
      <w:b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3932C3"/>
    <w:rPr>
      <w:rFonts w:ascii="Arial Bold" w:hAnsi="Arial Bold" w:cs="Arial"/>
      <w:b/>
      <w:bCs/>
      <w:sz w:val="28"/>
      <w:szCs w:val="28"/>
      <w:shd w:val="pct10" w:color="auto" w:fill="FFFFFF"/>
      <w:lang w:eastAsia="zh-CN"/>
    </w:rPr>
  </w:style>
  <w:style w:type="paragraph" w:customStyle="1" w:styleId="Memootherelement">
    <w:name w:val="Memo other element"/>
    <w:rsid w:val="003932C3"/>
    <w:pPr>
      <w:tabs>
        <w:tab w:val="left" w:pos="0"/>
      </w:tabs>
      <w:spacing w:after="280"/>
      <w:ind w:hanging="850"/>
    </w:pPr>
    <w:rPr>
      <w:sz w:val="24"/>
    </w:rPr>
  </w:style>
  <w:style w:type="paragraph" w:customStyle="1" w:styleId="MemoDate">
    <w:name w:val="Memo Date"/>
    <w:aliases w:val="Refer to"/>
    <w:basedOn w:val="Memootherelement"/>
    <w:next w:val="Memootherelement"/>
    <w:rsid w:val="003932C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3932C3"/>
    <w:rPr>
      <w:color w:val="0000FF"/>
      <w:position w:val="4"/>
      <w:sz w:val="20"/>
    </w:rPr>
  </w:style>
  <w:style w:type="character" w:customStyle="1" w:styleId="Memoelementcharlevel">
    <w:name w:val="Memo element char (level)"/>
    <w:basedOn w:val="Memoelementchar"/>
    <w:uiPriority w:val="1"/>
    <w:rsid w:val="003932C3"/>
    <w:rPr>
      <w:color w:val="0000FF"/>
      <w:position w:val="0"/>
      <w:sz w:val="20"/>
    </w:rPr>
  </w:style>
  <w:style w:type="paragraph" w:customStyle="1" w:styleId="MemoHeaderTitle">
    <w:name w:val="Memo Header Title"/>
    <w:rsid w:val="003932C3"/>
    <w:pPr>
      <w:spacing w:after="520"/>
      <w:ind w:left="-851"/>
      <w:outlineLvl w:val="0"/>
    </w:pPr>
    <w:rPr>
      <w:caps/>
      <w:color w:val="0000FF"/>
      <w:sz w:val="24"/>
    </w:rPr>
  </w:style>
  <w:style w:type="character" w:customStyle="1" w:styleId="SignatureChar">
    <w:name w:val="Signature Char"/>
    <w:basedOn w:val="DefaultParagraphFont"/>
    <w:link w:val="Signature"/>
    <w:rsid w:val="003932C3"/>
    <w:rPr>
      <w:rFonts w:ascii="Arial" w:hAnsi="Arial" w:cs="Arial"/>
      <w:sz w:val="24"/>
      <w:szCs w:val="24"/>
      <w:lang w:eastAsia="zh-CN"/>
    </w:rPr>
  </w:style>
  <w:style w:type="paragraph" w:customStyle="1" w:styleId="SSALogo">
    <w:name w:val="SSA Logo"/>
    <w:uiPriority w:val="3"/>
    <w:rsid w:val="003932C3"/>
    <w:pPr>
      <w:jc w:val="center"/>
    </w:pPr>
    <w:rPr>
      <w:rFonts w:asciiTheme="majorHAnsi" w:hAnsiTheme="majorHAnsi"/>
      <w:sz w:val="24"/>
    </w:rPr>
  </w:style>
  <w:style w:type="table" w:customStyle="1" w:styleId="TableSSADefault">
    <w:name w:val="Table SSA Default"/>
    <w:basedOn w:val="TableNormal"/>
    <w:uiPriority w:val="99"/>
    <w:rsid w:val="003932C3"/>
    <w:pPr>
      <w:jc w:val="center"/>
    </w:pPr>
    <w:rPr>
      <w:rFonts w:asciiTheme="minorHAnsi" w:hAnsiTheme="minorHAnsi"/>
      <w:sz w:val="24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 w:themeFill="accent4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 w:themeFill="accent4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TitleChar">
    <w:name w:val="Title Char"/>
    <w:basedOn w:val="DefaultParagraphFont"/>
    <w:link w:val="Title"/>
    <w:rsid w:val="003932C3"/>
    <w:rPr>
      <w:rFonts w:ascii="Arial" w:hAnsi="Arial" w:cs="Arial"/>
      <w:b/>
      <w:bCs/>
      <w:kern w:val="28"/>
      <w:sz w:val="32"/>
      <w:szCs w:val="32"/>
      <w:lang w:eastAsia="zh-CN"/>
    </w:rPr>
  </w:style>
  <w:style w:type="paragraph" w:customStyle="1" w:styleId="SSAFooter">
    <w:name w:val="SSA Footer"/>
    <w:rsid w:val="003932C3"/>
    <w:rPr>
      <w:color w:val="0000FF"/>
      <w:sz w:val="24"/>
    </w:rPr>
  </w:style>
  <w:style w:type="paragraph" w:customStyle="1" w:styleId="SSATitle">
    <w:name w:val="SSA Title"/>
    <w:rsid w:val="003932C3"/>
    <w:pPr>
      <w:jc w:val="center"/>
      <w:outlineLvl w:val="0"/>
    </w:pPr>
    <w:rPr>
      <w:rFonts w:asciiTheme="majorHAnsi" w:hAnsiTheme="majorHAnsi"/>
      <w:noProof/>
      <w:color w:val="0000FF"/>
      <w:sz w:val="36"/>
      <w:u w:val="single"/>
    </w:rPr>
  </w:style>
  <w:style w:type="paragraph" w:customStyle="1" w:styleId="SSASubtitle">
    <w:name w:val="SSA Subtitle"/>
    <w:basedOn w:val="SSATitle"/>
    <w:rsid w:val="003932C3"/>
    <w:rPr>
      <w:sz w:val="24"/>
      <w:u w:val="none"/>
    </w:rPr>
  </w:style>
  <w:style w:type="character" w:customStyle="1" w:styleId="BalloonTextChar">
    <w:name w:val="Balloon Text Char"/>
    <w:basedOn w:val="DefaultParagraphFont"/>
    <w:link w:val="BalloonText"/>
    <w:rsid w:val="003932C3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Default Paragraph Font" w:uiPriority="1"/>
    <w:lsdException w:name="Hyperlink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3FDF"/>
    <w:pPr>
      <w:spacing w:before="240"/>
      <w:ind w:left="1440"/>
    </w:pPr>
    <w:rPr>
      <w:rFonts w:ascii="Arial" w:hAnsi="Arial" w:cs="Arial"/>
      <w:sz w:val="24"/>
      <w:szCs w:val="24"/>
      <w:lang w:eastAsia="zh-CN"/>
    </w:rPr>
  </w:style>
  <w:style w:type="paragraph" w:styleId="Heading1">
    <w:name w:val="heading 1"/>
    <w:basedOn w:val="Normal"/>
    <w:next w:val="Heading2"/>
    <w:link w:val="Heading1Char"/>
    <w:qFormat/>
    <w:rsid w:val="00253FDF"/>
    <w:pPr>
      <w:keepNext/>
      <w:pageBreakBefore/>
      <w:spacing w:after="480"/>
      <w:ind w:left="0"/>
      <w:jc w:val="center"/>
      <w:outlineLvl w:val="0"/>
    </w:pPr>
    <w:rPr>
      <w:rFonts w:ascii="Arial Bold" w:hAnsi="Arial Bold"/>
      <w:b/>
      <w:bCs/>
      <w:caps/>
      <w:kern w:val="28"/>
      <w:sz w:val="32"/>
      <w:szCs w:val="32"/>
      <w:u w:val="single"/>
    </w:rPr>
  </w:style>
  <w:style w:type="paragraph" w:styleId="Heading2">
    <w:name w:val="heading 2"/>
    <w:basedOn w:val="Normal"/>
    <w:next w:val="Heading3"/>
    <w:link w:val="Heading2Char"/>
    <w:qFormat/>
    <w:rsid w:val="00253FDF"/>
    <w:pPr>
      <w:keepNext/>
      <w:spacing w:before="0" w:after="60"/>
      <w:ind w:left="2160" w:right="2160"/>
      <w:jc w:val="center"/>
      <w:outlineLvl w:val="1"/>
    </w:pPr>
    <w:rPr>
      <w:rFonts w:ascii="Arial Bold" w:hAnsi="Arial Bold"/>
      <w:b/>
      <w:bCs/>
      <w:sz w:val="28"/>
      <w:szCs w:val="28"/>
    </w:rPr>
  </w:style>
  <w:style w:type="paragraph" w:styleId="Heading3">
    <w:name w:val="heading 3"/>
    <w:basedOn w:val="Normal"/>
    <w:next w:val="Heading4"/>
    <w:link w:val="Heading3Char"/>
    <w:qFormat/>
    <w:rsid w:val="00253FDF"/>
    <w:pPr>
      <w:keepNext/>
      <w:pBdr>
        <w:top w:val="double" w:sz="4" w:space="7" w:color="auto"/>
        <w:left w:val="double" w:sz="4" w:space="4" w:color="auto"/>
        <w:bottom w:val="double" w:sz="4" w:space="7" w:color="auto"/>
        <w:right w:val="double" w:sz="4" w:space="4" w:color="auto"/>
      </w:pBdr>
      <w:shd w:val="pct10" w:color="auto" w:fill="FFFFFF"/>
      <w:spacing w:before="600" w:after="100"/>
      <w:ind w:left="0"/>
      <w:jc w:val="center"/>
      <w:outlineLvl w:val="2"/>
    </w:pPr>
    <w:rPr>
      <w:rFonts w:ascii="Arial Bold" w:hAnsi="Arial Bol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253FDF"/>
    <w:pPr>
      <w:keepNext/>
      <w:spacing w:before="600"/>
      <w:ind w:left="0" w:right="2880"/>
      <w:outlineLvl w:val="3"/>
    </w:pPr>
    <w:rPr>
      <w:rFonts w:ascii="Arial Bold" w:hAnsi="Arial Bold"/>
      <w:b/>
      <w:bCs/>
    </w:rPr>
  </w:style>
  <w:style w:type="paragraph" w:styleId="Heading5">
    <w:name w:val="heading 5"/>
    <w:basedOn w:val="Normal"/>
    <w:next w:val="Normal"/>
    <w:rsid w:val="00253FDF"/>
    <w:pPr>
      <w:tabs>
        <w:tab w:val="left" w:pos="450"/>
        <w:tab w:val="left" w:pos="2544"/>
        <w:tab w:val="left" w:pos="3052"/>
        <w:tab w:val="left" w:pos="3561"/>
      </w:tabs>
      <w:suppressAutoHyphens/>
      <w:spacing w:before="360"/>
      <w:ind w:left="446" w:hanging="446"/>
      <w:outlineLvl w:val="4"/>
    </w:pPr>
    <w:rPr>
      <w:b/>
      <w:bCs/>
      <w:sz w:val="32"/>
    </w:rPr>
  </w:style>
  <w:style w:type="paragraph" w:styleId="Heading6">
    <w:name w:val="heading 6"/>
    <w:basedOn w:val="Normal"/>
    <w:next w:val="Normal"/>
    <w:rsid w:val="00253FDF"/>
    <w:pPr>
      <w:spacing w:after="60"/>
      <w:outlineLvl w:val="5"/>
    </w:pPr>
    <w:rPr>
      <w:b/>
      <w:bCs/>
    </w:rPr>
  </w:style>
  <w:style w:type="paragraph" w:styleId="Heading7">
    <w:name w:val="heading 7"/>
    <w:basedOn w:val="Normal"/>
    <w:next w:val="Normal"/>
    <w:rsid w:val="00253FDF"/>
    <w:pPr>
      <w:spacing w:after="6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rsid w:val="00253FDF"/>
    <w:pPr>
      <w:spacing w:after="60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rsid w:val="00253FDF"/>
    <w:pPr>
      <w:spacing w:after="60"/>
      <w:outlineLvl w:val="8"/>
    </w:pPr>
    <w:rPr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rsid w:val="00253FD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53FDF"/>
  </w:style>
  <w:style w:type="paragraph" w:customStyle="1" w:styleId="cHeader1">
    <w:name w:val="cHeader1"/>
    <w:basedOn w:val="Normal"/>
    <w:autoRedefine/>
    <w:rsid w:val="00253FDF"/>
    <w:rPr>
      <w:color w:val="008000"/>
      <w:sz w:val="28"/>
      <w:szCs w:val="28"/>
    </w:rPr>
  </w:style>
  <w:style w:type="paragraph" w:styleId="List">
    <w:name w:val="List"/>
    <w:basedOn w:val="Normal"/>
    <w:rsid w:val="00253FDF"/>
    <w:pPr>
      <w:ind w:left="3240" w:hanging="360"/>
    </w:pPr>
  </w:style>
  <w:style w:type="paragraph" w:styleId="Header">
    <w:name w:val="header"/>
    <w:basedOn w:val="Normal"/>
    <w:link w:val="HeaderChar"/>
    <w:rsid w:val="00253FDF"/>
    <w:pPr>
      <w:tabs>
        <w:tab w:val="center" w:pos="4320"/>
        <w:tab w:val="right" w:pos="9360"/>
      </w:tabs>
      <w:spacing w:after="720"/>
      <w:ind w:left="0"/>
    </w:pPr>
    <w:rPr>
      <w:rFonts w:ascii="Arial Bold" w:hAnsi="Arial Bold"/>
      <w:b/>
      <w:bCs/>
      <w:u w:val="single"/>
    </w:rPr>
  </w:style>
  <w:style w:type="paragraph" w:styleId="ListBullet">
    <w:name w:val="List Bullet"/>
    <w:aliases w:val="F1-List Bullet"/>
    <w:basedOn w:val="Normal"/>
    <w:rsid w:val="00253FDF"/>
    <w:pPr>
      <w:numPr>
        <w:numId w:val="1"/>
      </w:numPr>
      <w:spacing w:before="360"/>
      <w:ind w:left="2520"/>
    </w:pPr>
  </w:style>
  <w:style w:type="paragraph" w:customStyle="1" w:styleId="cHeader2">
    <w:name w:val="cHeader2"/>
    <w:basedOn w:val="cHeader1"/>
    <w:autoRedefine/>
    <w:rsid w:val="00253FDF"/>
  </w:style>
  <w:style w:type="paragraph" w:customStyle="1" w:styleId="cFooter1">
    <w:name w:val="cFooter1"/>
    <w:basedOn w:val="cHeader2"/>
    <w:autoRedefine/>
    <w:rsid w:val="00253FDF"/>
  </w:style>
  <w:style w:type="paragraph" w:customStyle="1" w:styleId="cFooter2">
    <w:name w:val="cFooter2"/>
    <w:basedOn w:val="cFooter1"/>
    <w:autoRedefine/>
    <w:rsid w:val="00253FDF"/>
  </w:style>
  <w:style w:type="paragraph" w:customStyle="1" w:styleId="QASet">
    <w:name w:val="Q&amp;ASet"/>
    <w:basedOn w:val="Heading1"/>
    <w:rsid w:val="00253FDF"/>
  </w:style>
  <w:style w:type="paragraph" w:customStyle="1" w:styleId="Answer">
    <w:name w:val="Answer"/>
    <w:basedOn w:val="ListNumber2"/>
    <w:rsid w:val="00490696"/>
    <w:pPr>
      <w:tabs>
        <w:tab w:val="clear" w:pos="720"/>
        <w:tab w:val="num" w:pos="360"/>
      </w:tabs>
      <w:suppressAutoHyphens/>
      <w:ind w:left="360"/>
    </w:pPr>
    <w:rPr>
      <w:rFonts w:cs="Arial (W1)"/>
    </w:rPr>
  </w:style>
  <w:style w:type="paragraph" w:styleId="Footer">
    <w:name w:val="footer"/>
    <w:basedOn w:val="Normal"/>
    <w:link w:val="FooterChar"/>
    <w:uiPriority w:val="99"/>
    <w:rsid w:val="00253FDF"/>
    <w:pPr>
      <w:tabs>
        <w:tab w:val="center" w:pos="4680"/>
        <w:tab w:val="right" w:pos="9360"/>
      </w:tabs>
      <w:spacing w:before="0"/>
      <w:ind w:left="0"/>
    </w:pPr>
    <w:rPr>
      <w:rFonts w:ascii="Arial Narrow" w:hAnsi="Arial Narrow"/>
      <w:sz w:val="20"/>
      <w:szCs w:val="20"/>
    </w:rPr>
  </w:style>
  <w:style w:type="character" w:customStyle="1" w:styleId="Glossary">
    <w:name w:val="Glossary"/>
    <w:basedOn w:val="DefaultParagraphFont"/>
    <w:rsid w:val="00715EC5"/>
    <w:rPr>
      <w:rFonts w:ascii="Arial Bold" w:hAnsi="Arial Bold"/>
      <w:b/>
      <w:color w:val="800000"/>
    </w:rPr>
  </w:style>
  <w:style w:type="paragraph" w:customStyle="1" w:styleId="MonoSpace">
    <w:name w:val="MonoSpace"/>
    <w:basedOn w:val="Normal"/>
    <w:rsid w:val="00D11474"/>
    <w:rPr>
      <w:rFonts w:ascii="Courier New" w:hAnsi="Courier New" w:cs="Courier New"/>
    </w:rPr>
  </w:style>
  <w:style w:type="paragraph" w:styleId="TOC1">
    <w:name w:val="toc 1"/>
    <w:basedOn w:val="Normal"/>
    <w:next w:val="Normal"/>
    <w:autoRedefine/>
    <w:uiPriority w:val="39"/>
    <w:rsid w:val="00253FDF"/>
    <w:pPr>
      <w:tabs>
        <w:tab w:val="right" w:leader="dot" w:pos="9350"/>
      </w:tabs>
      <w:spacing w:before="480" w:after="120"/>
      <w:ind w:left="0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rsid w:val="00253FDF"/>
    <w:pPr>
      <w:spacing w:before="120" w:after="240"/>
      <w:ind w:left="360"/>
    </w:pPr>
  </w:style>
  <w:style w:type="paragraph" w:styleId="TOC3">
    <w:name w:val="toc 3"/>
    <w:basedOn w:val="Normal"/>
    <w:next w:val="Normal"/>
    <w:autoRedefine/>
    <w:uiPriority w:val="39"/>
    <w:rsid w:val="00253FDF"/>
    <w:pPr>
      <w:tabs>
        <w:tab w:val="right" w:leader="dot" w:pos="9350"/>
      </w:tabs>
      <w:spacing w:before="80" w:afterLines="100"/>
      <w:ind w:left="1080"/>
    </w:pPr>
    <w:rPr>
      <w:noProof/>
    </w:rPr>
  </w:style>
  <w:style w:type="paragraph" w:customStyle="1" w:styleId="AutoCorrect">
    <w:name w:val="AutoCorrect"/>
    <w:rsid w:val="00253FDF"/>
    <w:rPr>
      <w:lang w:eastAsia="zh-CN"/>
    </w:rPr>
  </w:style>
  <w:style w:type="character" w:customStyle="1" w:styleId="Poms-Msom">
    <w:name w:val="Poms-Msom"/>
    <w:basedOn w:val="D1-Glossary"/>
    <w:rsid w:val="00253FDF"/>
    <w:rPr>
      <w:rFonts w:ascii="Arial" w:hAnsi="Arial"/>
      <w:b/>
      <w:color w:val="008000"/>
    </w:rPr>
  </w:style>
  <w:style w:type="paragraph" w:customStyle="1" w:styleId="PostTableInsert">
    <w:name w:val="PostTableInsert"/>
    <w:rsid w:val="00253FDF"/>
    <w:rPr>
      <w:rFonts w:ascii="Arial" w:hAnsi="Arial" w:cs="Arial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rsid w:val="00253FDF"/>
    <w:rPr>
      <w:rFonts w:ascii="Tahoma" w:hAnsi="Tahoma" w:cs="Tahoma"/>
      <w:sz w:val="16"/>
      <w:szCs w:val="16"/>
    </w:rPr>
  </w:style>
  <w:style w:type="paragraph" w:customStyle="1" w:styleId="REPLACESTYLE">
    <w:name w:val="REPLACE_STYLE"/>
    <w:basedOn w:val="Heading8"/>
    <w:next w:val="Normal"/>
    <w:rsid w:val="00253FDF"/>
    <w:rPr>
      <w:rFonts w:ascii="Arial Bold" w:hAnsi="Arial Bold" w:cs="Arial Bold"/>
      <w:b/>
      <w:i w:val="0"/>
      <w:caps/>
      <w:color w:val="00FF00"/>
      <w:sz w:val="44"/>
      <w:u w:val="double" w:color="3366FF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PrePressInsert">
    <w:name w:val="PrePressInsert"/>
    <w:rsid w:val="00253FDF"/>
    <w:rPr>
      <w:rFonts w:ascii="Arial" w:hAnsi="Arial" w:cs="Arial"/>
      <w:sz w:val="8"/>
      <w:szCs w:val="24"/>
      <w:lang w:eastAsia="zh-CN"/>
    </w:rPr>
  </w:style>
  <w:style w:type="character" w:customStyle="1" w:styleId="CrossOver">
    <w:name w:val="CrossOver"/>
    <w:rsid w:val="00253FDF"/>
    <w:rPr>
      <w:color w:val="000000"/>
      <w:bdr w:val="none" w:sz="0" w:space="0" w:color="auto"/>
      <w:shd w:val="clear" w:color="auto" w:fill="99CCFF"/>
    </w:rPr>
  </w:style>
  <w:style w:type="table" w:styleId="TableGrid">
    <w:name w:val="Table Grid"/>
    <w:basedOn w:val="TableNormal"/>
    <w:rsid w:val="00253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3932C3"/>
    <w:rPr>
      <w:rFonts w:ascii="Arial Bold" w:hAnsi="Arial Bold" w:cs="Arial"/>
      <w:b/>
      <w:bCs/>
      <w:sz w:val="24"/>
      <w:szCs w:val="24"/>
      <w:lang w:eastAsia="zh-CN"/>
    </w:rPr>
  </w:style>
  <w:style w:type="paragraph" w:styleId="Caption">
    <w:name w:val="caption"/>
    <w:basedOn w:val="Normal"/>
    <w:next w:val="Normal"/>
    <w:rsid w:val="00253FDF"/>
    <w:pPr>
      <w:spacing w:before="120" w:after="120"/>
    </w:pPr>
    <w:rPr>
      <w:b/>
      <w:bCs/>
    </w:rPr>
  </w:style>
  <w:style w:type="paragraph" w:styleId="Closing">
    <w:name w:val="Closing"/>
    <w:basedOn w:val="Normal"/>
    <w:rsid w:val="00253FDF"/>
    <w:pPr>
      <w:ind w:left="4320"/>
    </w:pPr>
  </w:style>
  <w:style w:type="character" w:styleId="CommentReference">
    <w:name w:val="annotation reference"/>
    <w:basedOn w:val="DefaultParagraphFont"/>
    <w:semiHidden/>
    <w:rsid w:val="00253FDF"/>
    <w:rPr>
      <w:sz w:val="16"/>
      <w:szCs w:val="16"/>
    </w:rPr>
  </w:style>
  <w:style w:type="paragraph" w:styleId="CommentText">
    <w:name w:val="annotation text"/>
    <w:basedOn w:val="Normal"/>
    <w:semiHidden/>
    <w:rsid w:val="00253FDF"/>
    <w:rPr>
      <w:sz w:val="20"/>
      <w:szCs w:val="20"/>
    </w:rPr>
  </w:style>
  <w:style w:type="paragraph" w:styleId="Date">
    <w:name w:val="Date"/>
    <w:basedOn w:val="Normal"/>
    <w:next w:val="Normal"/>
    <w:rsid w:val="00253FDF"/>
  </w:style>
  <w:style w:type="paragraph" w:styleId="DocumentMap">
    <w:name w:val="Document Map"/>
    <w:basedOn w:val="Normal"/>
    <w:semiHidden/>
    <w:rsid w:val="00253FDF"/>
    <w:pPr>
      <w:shd w:val="clear" w:color="auto" w:fill="000080"/>
    </w:pPr>
    <w:rPr>
      <w:rFonts w:ascii="Tahoma" w:hAnsi="Tahoma" w:cs="Tahoma"/>
    </w:rPr>
  </w:style>
  <w:style w:type="character" w:styleId="Emphasis">
    <w:name w:val="Emphasis"/>
    <w:basedOn w:val="DefaultParagraphFont"/>
    <w:rsid w:val="00253FDF"/>
    <w:rPr>
      <w:i/>
      <w:iCs/>
    </w:rPr>
  </w:style>
  <w:style w:type="character" w:styleId="EndnoteReference">
    <w:name w:val="endnote reference"/>
    <w:basedOn w:val="DefaultParagraphFont"/>
    <w:semiHidden/>
    <w:rsid w:val="00253FDF"/>
    <w:rPr>
      <w:vertAlign w:val="superscript"/>
    </w:rPr>
  </w:style>
  <w:style w:type="paragraph" w:styleId="EndnoteText">
    <w:name w:val="endnote text"/>
    <w:basedOn w:val="Normal"/>
    <w:semiHidden/>
    <w:rsid w:val="00253FDF"/>
    <w:rPr>
      <w:color w:val="FF0000"/>
      <w:sz w:val="32"/>
      <w:szCs w:val="32"/>
    </w:rPr>
  </w:style>
  <w:style w:type="paragraph" w:styleId="EnvelopeAddress">
    <w:name w:val="envelope address"/>
    <w:basedOn w:val="Normal"/>
    <w:rsid w:val="00253FDF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253FDF"/>
    <w:rPr>
      <w:sz w:val="20"/>
      <w:szCs w:val="20"/>
    </w:rPr>
  </w:style>
  <w:style w:type="character" w:styleId="FollowedHyperlink">
    <w:name w:val="FollowedHyperlink"/>
    <w:basedOn w:val="DefaultParagraphFont"/>
    <w:rsid w:val="00253FDF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253FDF"/>
    <w:rPr>
      <w:vertAlign w:val="superscript"/>
    </w:rPr>
  </w:style>
  <w:style w:type="paragraph" w:styleId="FootnoteText">
    <w:name w:val="footnote text"/>
    <w:basedOn w:val="Normal"/>
    <w:semiHidden/>
    <w:rsid w:val="00253FDF"/>
    <w:rPr>
      <w:sz w:val="20"/>
      <w:szCs w:val="20"/>
    </w:rPr>
  </w:style>
  <w:style w:type="character" w:styleId="Hyperlink">
    <w:name w:val="Hyperlink"/>
    <w:basedOn w:val="DefaultParagraphFont"/>
    <w:uiPriority w:val="99"/>
    <w:rsid w:val="00253FDF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253FD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253FD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253FD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253FD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253FD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253FDF"/>
    <w:pPr>
      <w:ind w:hanging="240"/>
    </w:pPr>
  </w:style>
  <w:style w:type="paragraph" w:styleId="Index7">
    <w:name w:val="index 7"/>
    <w:basedOn w:val="Normal"/>
    <w:next w:val="Normal"/>
    <w:autoRedefine/>
    <w:semiHidden/>
    <w:rsid w:val="00253FD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253FD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253FD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253FDF"/>
    <w:rPr>
      <w:b/>
      <w:bCs/>
    </w:rPr>
  </w:style>
  <w:style w:type="character" w:styleId="LineNumber">
    <w:name w:val="line number"/>
    <w:basedOn w:val="DefaultParagraphFont"/>
    <w:rsid w:val="00253FDF"/>
  </w:style>
  <w:style w:type="paragraph" w:styleId="List2">
    <w:name w:val="List 2"/>
    <w:basedOn w:val="Normal"/>
    <w:rsid w:val="00253FDF"/>
    <w:pPr>
      <w:ind w:left="720" w:hanging="360"/>
    </w:pPr>
  </w:style>
  <w:style w:type="paragraph" w:styleId="List3">
    <w:name w:val="List 3"/>
    <w:basedOn w:val="Normal"/>
    <w:rsid w:val="00253FDF"/>
    <w:pPr>
      <w:ind w:left="1080" w:hanging="360"/>
    </w:pPr>
  </w:style>
  <w:style w:type="paragraph" w:styleId="List4">
    <w:name w:val="List 4"/>
    <w:basedOn w:val="Normal"/>
    <w:rsid w:val="00253FDF"/>
    <w:pPr>
      <w:ind w:hanging="360"/>
    </w:pPr>
  </w:style>
  <w:style w:type="paragraph" w:styleId="List5">
    <w:name w:val="List 5"/>
    <w:basedOn w:val="Normal"/>
    <w:rsid w:val="00253FDF"/>
    <w:pPr>
      <w:ind w:left="1800" w:hanging="360"/>
    </w:pPr>
  </w:style>
  <w:style w:type="paragraph" w:styleId="ListBullet2">
    <w:name w:val="List Bullet 2"/>
    <w:basedOn w:val="Normal"/>
    <w:autoRedefine/>
    <w:rsid w:val="00253FD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rsid w:val="00253FD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rsid w:val="00253FDF"/>
    <w:pPr>
      <w:tabs>
        <w:tab w:val="num" w:pos="1440"/>
      </w:tabs>
      <w:ind w:hanging="360"/>
    </w:pPr>
  </w:style>
  <w:style w:type="paragraph" w:styleId="ListBullet5">
    <w:name w:val="List Bullet 5"/>
    <w:basedOn w:val="Normal"/>
    <w:autoRedefine/>
    <w:rsid w:val="00253FD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rsid w:val="00253FDF"/>
    <w:pPr>
      <w:spacing w:after="120"/>
      <w:ind w:left="360"/>
    </w:pPr>
  </w:style>
  <w:style w:type="paragraph" w:styleId="ListContinue2">
    <w:name w:val="List Continue 2"/>
    <w:basedOn w:val="Normal"/>
    <w:rsid w:val="00253FDF"/>
    <w:pPr>
      <w:spacing w:after="120"/>
      <w:ind w:left="720"/>
    </w:pPr>
  </w:style>
  <w:style w:type="paragraph" w:styleId="ListContinue3">
    <w:name w:val="List Continue 3"/>
    <w:basedOn w:val="Normal"/>
    <w:rsid w:val="00253FDF"/>
    <w:pPr>
      <w:spacing w:after="120"/>
      <w:ind w:left="1080"/>
    </w:pPr>
  </w:style>
  <w:style w:type="paragraph" w:styleId="ListContinue4">
    <w:name w:val="List Continue 4"/>
    <w:basedOn w:val="Normal"/>
    <w:rsid w:val="00253FDF"/>
    <w:pPr>
      <w:spacing w:after="120"/>
    </w:pPr>
  </w:style>
  <w:style w:type="paragraph" w:styleId="ListContinue5">
    <w:name w:val="List Continue 5"/>
    <w:basedOn w:val="Normal"/>
    <w:rsid w:val="00253FDF"/>
    <w:pPr>
      <w:spacing w:after="120"/>
      <w:ind w:left="1800"/>
    </w:pPr>
  </w:style>
  <w:style w:type="paragraph" w:styleId="ListNumber">
    <w:name w:val="List Number"/>
    <w:aliases w:val="F2-List Number"/>
    <w:basedOn w:val="Normal"/>
    <w:rsid w:val="00253FDF"/>
    <w:pPr>
      <w:numPr>
        <w:numId w:val="2"/>
      </w:numPr>
      <w:ind w:left="2160"/>
    </w:pPr>
  </w:style>
  <w:style w:type="paragraph" w:styleId="ListNumber2">
    <w:name w:val="List Number 2"/>
    <w:basedOn w:val="Normal"/>
    <w:rsid w:val="00253FD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rsid w:val="00253FD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rsid w:val="00253FDF"/>
    <w:pPr>
      <w:tabs>
        <w:tab w:val="num" w:pos="1440"/>
      </w:tabs>
      <w:ind w:hanging="360"/>
    </w:pPr>
  </w:style>
  <w:style w:type="paragraph" w:styleId="ListNumber5">
    <w:name w:val="List Number 5"/>
    <w:basedOn w:val="Normal"/>
    <w:rsid w:val="00253FD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253F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zh-CN"/>
    </w:rPr>
  </w:style>
  <w:style w:type="paragraph" w:styleId="MessageHeader">
    <w:name w:val="Message Header"/>
    <w:basedOn w:val="Normal"/>
    <w:rsid w:val="00253F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</w:style>
  <w:style w:type="paragraph" w:styleId="NormalIndent">
    <w:name w:val="Normal Indent"/>
    <w:basedOn w:val="Normal"/>
    <w:rsid w:val="00253FDF"/>
    <w:pPr>
      <w:ind w:left="720"/>
    </w:pPr>
  </w:style>
  <w:style w:type="paragraph" w:styleId="NoteHeading">
    <w:name w:val="Note Heading"/>
    <w:basedOn w:val="Normal"/>
    <w:next w:val="Normal"/>
    <w:rsid w:val="00253FDF"/>
  </w:style>
  <w:style w:type="character" w:styleId="PageNumber">
    <w:name w:val="page number"/>
    <w:basedOn w:val="DefaultParagraphFont"/>
    <w:rsid w:val="00253FDF"/>
  </w:style>
  <w:style w:type="paragraph" w:styleId="PlainText">
    <w:name w:val="Plain Text"/>
    <w:basedOn w:val="Normal"/>
    <w:rsid w:val="00253FD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253FDF"/>
  </w:style>
  <w:style w:type="paragraph" w:styleId="Signature">
    <w:name w:val="Signature"/>
    <w:basedOn w:val="Normal"/>
    <w:link w:val="SignatureChar"/>
    <w:rsid w:val="00253FDF"/>
    <w:pPr>
      <w:ind w:left="4320"/>
    </w:pPr>
  </w:style>
  <w:style w:type="character" w:styleId="Strong">
    <w:name w:val="Strong"/>
    <w:basedOn w:val="DefaultParagraphFont"/>
    <w:rsid w:val="00253FDF"/>
    <w:rPr>
      <w:b/>
      <w:bCs/>
    </w:rPr>
  </w:style>
  <w:style w:type="paragraph" w:styleId="Subtitle">
    <w:name w:val="Subtitle"/>
    <w:basedOn w:val="Normal"/>
    <w:rsid w:val="00253FDF"/>
    <w:pPr>
      <w:spacing w:after="60"/>
      <w:jc w:val="center"/>
      <w:outlineLvl w:val="1"/>
    </w:pPr>
  </w:style>
  <w:style w:type="paragraph" w:styleId="TableofAuthorities">
    <w:name w:val="table of authorities"/>
    <w:basedOn w:val="Normal"/>
    <w:next w:val="Normal"/>
    <w:semiHidden/>
    <w:rsid w:val="00253FD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253FDF"/>
    <w:pPr>
      <w:tabs>
        <w:tab w:val="left" w:pos="2160"/>
      </w:tabs>
    </w:pPr>
  </w:style>
  <w:style w:type="paragraph" w:styleId="Title">
    <w:name w:val="Title"/>
    <w:basedOn w:val="Normal"/>
    <w:link w:val="TitleChar"/>
    <w:rsid w:val="00253FDF"/>
    <w:pPr>
      <w:spacing w:after="60"/>
      <w:jc w:val="center"/>
      <w:outlineLvl w:val="0"/>
    </w:pPr>
    <w:rPr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253FDF"/>
    <w:pPr>
      <w:spacing w:before="120"/>
    </w:pPr>
    <w:rPr>
      <w:b/>
      <w:bCs/>
    </w:rPr>
  </w:style>
  <w:style w:type="paragraph" w:styleId="TOC4">
    <w:name w:val="toc 4"/>
    <w:basedOn w:val="Normal"/>
    <w:next w:val="Normal"/>
    <w:autoRedefine/>
    <w:semiHidden/>
    <w:rsid w:val="00253FDF"/>
    <w:pPr>
      <w:ind w:left="1080"/>
    </w:pPr>
  </w:style>
  <w:style w:type="paragraph" w:styleId="TOC5">
    <w:name w:val="toc 5"/>
    <w:basedOn w:val="Normal"/>
    <w:next w:val="Normal"/>
    <w:autoRedefine/>
    <w:semiHidden/>
    <w:rsid w:val="00253FDF"/>
    <w:pPr>
      <w:ind w:left="960"/>
    </w:pPr>
  </w:style>
  <w:style w:type="paragraph" w:styleId="TOC6">
    <w:name w:val="toc 6"/>
    <w:basedOn w:val="Normal"/>
    <w:next w:val="Normal"/>
    <w:autoRedefine/>
    <w:semiHidden/>
    <w:rsid w:val="00253FDF"/>
    <w:pPr>
      <w:ind w:left="1200"/>
    </w:pPr>
  </w:style>
  <w:style w:type="paragraph" w:styleId="TOC7">
    <w:name w:val="toc 7"/>
    <w:basedOn w:val="Normal"/>
    <w:next w:val="Normal"/>
    <w:autoRedefine/>
    <w:semiHidden/>
    <w:rsid w:val="00253FDF"/>
  </w:style>
  <w:style w:type="paragraph" w:styleId="TOC8">
    <w:name w:val="toc 8"/>
    <w:basedOn w:val="Normal"/>
    <w:next w:val="Normal"/>
    <w:autoRedefine/>
    <w:semiHidden/>
    <w:rsid w:val="00253FDF"/>
    <w:pPr>
      <w:ind w:left="1680"/>
    </w:pPr>
  </w:style>
  <w:style w:type="paragraph" w:styleId="TOC9">
    <w:name w:val="toc 9"/>
    <w:basedOn w:val="Normal"/>
    <w:next w:val="Normal"/>
    <w:autoRedefine/>
    <w:semiHidden/>
    <w:rsid w:val="00253FDF"/>
    <w:pPr>
      <w:ind w:left="1920"/>
    </w:pPr>
  </w:style>
  <w:style w:type="paragraph" w:customStyle="1" w:styleId="E2-Answer">
    <w:name w:val="E2-Answer"/>
    <w:basedOn w:val="ListNumber2"/>
    <w:qFormat/>
    <w:rsid w:val="00253FDF"/>
    <w:pPr>
      <w:numPr>
        <w:numId w:val="6"/>
      </w:numPr>
      <w:suppressAutoHyphens/>
    </w:pPr>
    <w:rPr>
      <w:rFonts w:cs="Arial (W1)"/>
    </w:rPr>
  </w:style>
  <w:style w:type="paragraph" w:customStyle="1" w:styleId="TOF">
    <w:name w:val="TOF"/>
    <w:basedOn w:val="TableofFigures"/>
    <w:next w:val="Normal"/>
    <w:rsid w:val="00253FDF"/>
    <w:pPr>
      <w:numPr>
        <w:numId w:val="3"/>
      </w:numPr>
      <w:tabs>
        <w:tab w:val="left" w:pos="1440"/>
      </w:tabs>
    </w:pPr>
  </w:style>
  <w:style w:type="paragraph" w:customStyle="1" w:styleId="AltExhibitStyle">
    <w:name w:val="Alt Exhibit Style"/>
    <w:basedOn w:val="Normal"/>
    <w:next w:val="Normal"/>
    <w:rsid w:val="00D11474"/>
    <w:pPr>
      <w:tabs>
        <w:tab w:val="left" w:pos="360"/>
        <w:tab w:val="left" w:pos="720"/>
        <w:tab w:val="left" w:pos="1440"/>
      </w:tabs>
    </w:pPr>
    <w:rPr>
      <w:sz w:val="20"/>
      <w:szCs w:val="20"/>
    </w:rPr>
  </w:style>
  <w:style w:type="numbering" w:customStyle="1" w:styleId="StyleBulletedSymbolsymbolBefore025Hanging025">
    <w:name w:val="Style Bulleted Symbol (symbol) Before:  0.25&quot; Hanging:  0.25&quot;"/>
    <w:basedOn w:val="NoList"/>
    <w:rsid w:val="00253FDF"/>
  </w:style>
  <w:style w:type="paragraph" w:customStyle="1" w:styleId="Question">
    <w:name w:val="Question"/>
    <w:basedOn w:val="ListNumber2"/>
    <w:rsid w:val="00476346"/>
    <w:pPr>
      <w:tabs>
        <w:tab w:val="clear" w:pos="720"/>
        <w:tab w:val="num" w:pos="360"/>
      </w:tabs>
      <w:spacing w:before="320" w:after="500"/>
      <w:ind w:left="360"/>
    </w:pPr>
  </w:style>
  <w:style w:type="paragraph" w:customStyle="1" w:styleId="Exhibit">
    <w:name w:val="Exhibit"/>
    <w:basedOn w:val="Normal"/>
    <w:rsid w:val="00D11474"/>
  </w:style>
  <w:style w:type="numbering" w:customStyle="1" w:styleId="Bulleted">
    <w:name w:val="Bulleted"/>
    <w:basedOn w:val="NoList"/>
    <w:rsid w:val="00253FDF"/>
    <w:pPr>
      <w:numPr>
        <w:numId w:val="4"/>
      </w:numPr>
    </w:pPr>
  </w:style>
  <w:style w:type="numbering" w:customStyle="1" w:styleId="NumList">
    <w:name w:val="NumList"/>
    <w:basedOn w:val="NoList"/>
    <w:rsid w:val="00253FDF"/>
    <w:pPr>
      <w:numPr>
        <w:numId w:val="5"/>
      </w:numPr>
    </w:pPr>
  </w:style>
  <w:style w:type="character" w:customStyle="1" w:styleId="D1-Glossary">
    <w:name w:val="D1-Glossary"/>
    <w:basedOn w:val="DefaultParagraphFont"/>
    <w:qFormat/>
    <w:rsid w:val="00253FDF"/>
    <w:rPr>
      <w:rFonts w:ascii="Arial Bold" w:hAnsi="Arial Bold"/>
      <w:b/>
      <w:color w:val="800000"/>
    </w:rPr>
  </w:style>
  <w:style w:type="paragraph" w:customStyle="1" w:styleId="MS2">
    <w:name w:val="MS2"/>
    <w:basedOn w:val="MonoSpace"/>
    <w:rsid w:val="003224B7"/>
    <w:rPr>
      <w:sz w:val="20"/>
    </w:rPr>
  </w:style>
  <w:style w:type="paragraph" w:customStyle="1" w:styleId="Alt2">
    <w:name w:val="Alt2"/>
    <w:basedOn w:val="AltExhibitStyle"/>
    <w:rsid w:val="00FF0005"/>
    <w:rPr>
      <w:rFonts w:ascii="Arial Narrow" w:hAnsi="Arial Narrow"/>
    </w:rPr>
  </w:style>
  <w:style w:type="paragraph" w:customStyle="1" w:styleId="PgBreak">
    <w:name w:val="PgBreak"/>
    <w:basedOn w:val="Normal"/>
    <w:next w:val="Normal"/>
    <w:rsid w:val="00253FDF"/>
    <w:pPr>
      <w:pageBreakBefore/>
      <w:ind w:left="0"/>
    </w:pPr>
    <w:rPr>
      <w:rFonts w:ascii="Arial Bold" w:hAnsi="Arial Bold" w:cs="Arial Bold"/>
      <w:b/>
      <w:caps/>
      <w:sz w:val="32"/>
    </w:rPr>
  </w:style>
  <w:style w:type="paragraph" w:styleId="NormalWeb">
    <w:name w:val="Normal (Web)"/>
    <w:basedOn w:val="Normal"/>
    <w:rsid w:val="00253FDF"/>
    <w:rPr>
      <w:rFonts w:ascii="Times New Roman" w:hAnsi="Times New Roman" w:cs="Times New Roman"/>
    </w:rPr>
  </w:style>
  <w:style w:type="paragraph" w:customStyle="1" w:styleId="C1-MonoSpace">
    <w:name w:val="C1-MonoSpace"/>
    <w:basedOn w:val="Normal"/>
    <w:qFormat/>
    <w:rsid w:val="00253FDF"/>
    <w:pPr>
      <w:spacing w:before="0"/>
      <w:ind w:left="0"/>
    </w:pPr>
    <w:rPr>
      <w:rFonts w:ascii="Courier New" w:hAnsi="Courier New" w:cs="Courier New"/>
    </w:rPr>
  </w:style>
  <w:style w:type="paragraph" w:customStyle="1" w:styleId="B2-AltExhibit">
    <w:name w:val="B2-Alt Exhibit"/>
    <w:basedOn w:val="Normal"/>
    <w:next w:val="Normal"/>
    <w:qFormat/>
    <w:rsid w:val="00253FDF"/>
    <w:pPr>
      <w:tabs>
        <w:tab w:val="left" w:pos="360"/>
        <w:tab w:val="left" w:pos="720"/>
        <w:tab w:val="left" w:pos="1440"/>
      </w:tabs>
      <w:spacing w:before="0"/>
      <w:ind w:left="0"/>
    </w:pPr>
    <w:rPr>
      <w:sz w:val="20"/>
      <w:szCs w:val="20"/>
    </w:rPr>
  </w:style>
  <w:style w:type="paragraph" w:customStyle="1" w:styleId="E1-Question">
    <w:name w:val="E1-Question"/>
    <w:basedOn w:val="ListNumber2"/>
    <w:qFormat/>
    <w:rsid w:val="00253FDF"/>
    <w:pPr>
      <w:numPr>
        <w:numId w:val="7"/>
      </w:numPr>
      <w:spacing w:before="320" w:after="500"/>
    </w:pPr>
  </w:style>
  <w:style w:type="paragraph" w:customStyle="1" w:styleId="B1-Exhibit">
    <w:name w:val="B1-Exhibit"/>
    <w:basedOn w:val="Normal"/>
    <w:qFormat/>
    <w:rsid w:val="00253FDF"/>
    <w:pPr>
      <w:spacing w:before="0"/>
      <w:ind w:left="0"/>
    </w:pPr>
  </w:style>
  <w:style w:type="paragraph" w:customStyle="1" w:styleId="C2-MS2">
    <w:name w:val="C2-MS2"/>
    <w:basedOn w:val="C1-MonoSpace"/>
    <w:qFormat/>
    <w:rsid w:val="00253FDF"/>
    <w:rPr>
      <w:sz w:val="20"/>
    </w:rPr>
  </w:style>
  <w:style w:type="paragraph" w:customStyle="1" w:styleId="B3-Alt2">
    <w:name w:val="B3-Alt2"/>
    <w:basedOn w:val="B2-AltExhibit"/>
    <w:qFormat/>
    <w:rsid w:val="00253FDF"/>
    <w:rPr>
      <w:rFonts w:ascii="Arial Narrow" w:hAnsi="Arial Narrow"/>
    </w:rPr>
  </w:style>
  <w:style w:type="paragraph" w:styleId="ListParagraph">
    <w:name w:val="List Paragraph"/>
    <w:basedOn w:val="Normal"/>
    <w:uiPriority w:val="34"/>
    <w:rsid w:val="00253FDF"/>
    <w:pPr>
      <w:ind w:left="720"/>
      <w:contextualSpacing/>
    </w:pPr>
  </w:style>
  <w:style w:type="paragraph" w:styleId="NoSpacing">
    <w:name w:val="No Spacing"/>
    <w:uiPriority w:val="1"/>
    <w:rsid w:val="00253FDF"/>
    <w:pPr>
      <w:ind w:left="1440"/>
    </w:pPr>
    <w:rPr>
      <w:rFonts w:ascii="Arial" w:hAnsi="Arial" w:cs="Arial"/>
      <w:sz w:val="24"/>
      <w:szCs w:val="24"/>
      <w:lang w:eastAsia="zh-CN"/>
    </w:rPr>
  </w:style>
  <w:style w:type="paragraph" w:styleId="Quote">
    <w:name w:val="Quote"/>
    <w:basedOn w:val="Normal"/>
    <w:next w:val="Normal"/>
    <w:link w:val="QuoteChar"/>
    <w:uiPriority w:val="29"/>
    <w:rsid w:val="00253FD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53FDF"/>
    <w:rPr>
      <w:rFonts w:ascii="Arial" w:hAnsi="Arial" w:cs="Arial"/>
      <w:i/>
      <w:iCs/>
      <w:color w:val="000000" w:themeColor="text1"/>
      <w:sz w:val="24"/>
      <w:szCs w:val="24"/>
      <w:lang w:eastAsia="zh-CN"/>
    </w:rPr>
  </w:style>
  <w:style w:type="paragraph" w:styleId="IntenseQuote">
    <w:name w:val="Intense Quote"/>
    <w:basedOn w:val="Normal"/>
    <w:next w:val="Normal"/>
    <w:link w:val="IntenseQuoteChar"/>
    <w:uiPriority w:val="30"/>
    <w:rsid w:val="00253F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3FDF"/>
    <w:rPr>
      <w:rFonts w:ascii="Arial" w:hAnsi="Arial" w:cs="Arial"/>
      <w:b/>
      <w:bCs/>
      <w:i/>
      <w:iCs/>
      <w:color w:val="4F81BD" w:themeColor="accent1"/>
      <w:sz w:val="24"/>
      <w:szCs w:val="24"/>
      <w:lang w:eastAsia="zh-CN"/>
    </w:rPr>
  </w:style>
  <w:style w:type="character" w:styleId="SubtleReference">
    <w:name w:val="Subtle Reference"/>
    <w:basedOn w:val="DefaultParagraphFont"/>
    <w:uiPriority w:val="31"/>
    <w:rsid w:val="00253FD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53FD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253FDF"/>
    <w:rPr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rsid w:val="00253FD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253FDF"/>
    <w:rPr>
      <w:b/>
      <w:bCs/>
      <w:i/>
      <w:iCs/>
      <w:color w:val="4F81BD" w:themeColor="accent1"/>
    </w:rPr>
  </w:style>
  <w:style w:type="paragraph" w:customStyle="1" w:styleId="FirstlineIndent">
    <w:name w:val="First line Indent"/>
    <w:basedOn w:val="Normal"/>
    <w:uiPriority w:val="3"/>
    <w:rsid w:val="003932C3"/>
    <w:pPr>
      <w:ind w:firstLine="360"/>
    </w:pPr>
  </w:style>
  <w:style w:type="character" w:customStyle="1" w:styleId="FooterChar">
    <w:name w:val="Footer Char"/>
    <w:basedOn w:val="DefaultParagraphFont"/>
    <w:link w:val="Footer"/>
    <w:uiPriority w:val="99"/>
    <w:rsid w:val="00253FDF"/>
    <w:rPr>
      <w:rFonts w:ascii="Arial Narrow" w:hAnsi="Arial Narrow" w:cs="Arial"/>
      <w:lang w:eastAsia="zh-CN"/>
    </w:rPr>
  </w:style>
  <w:style w:type="character" w:customStyle="1" w:styleId="HeaderChar">
    <w:name w:val="Header Char"/>
    <w:basedOn w:val="DefaultParagraphFont"/>
    <w:link w:val="Header"/>
    <w:rsid w:val="003932C3"/>
    <w:rPr>
      <w:rFonts w:ascii="Arial Bold" w:hAnsi="Arial Bold" w:cs="Arial"/>
      <w:b/>
      <w:bCs/>
      <w:sz w:val="24"/>
      <w:szCs w:val="24"/>
      <w:u w:val="single"/>
      <w:lang w:eastAsia="zh-CN"/>
    </w:rPr>
  </w:style>
  <w:style w:type="character" w:customStyle="1" w:styleId="Heading1Char">
    <w:name w:val="Heading 1 Char"/>
    <w:basedOn w:val="DefaultParagraphFont"/>
    <w:link w:val="Heading1"/>
    <w:rsid w:val="003932C3"/>
    <w:rPr>
      <w:rFonts w:ascii="Arial Bold" w:hAnsi="Arial Bold" w:cs="Arial"/>
      <w:b/>
      <w:bCs/>
      <w:caps/>
      <w:kern w:val="28"/>
      <w:sz w:val="32"/>
      <w:szCs w:val="32"/>
      <w:u w:val="single"/>
      <w:lang w:eastAsia="zh-CN"/>
    </w:rPr>
  </w:style>
  <w:style w:type="character" w:customStyle="1" w:styleId="Heading2Char">
    <w:name w:val="Heading 2 Char"/>
    <w:basedOn w:val="DefaultParagraphFont"/>
    <w:link w:val="Heading2"/>
    <w:rsid w:val="003932C3"/>
    <w:rPr>
      <w:rFonts w:ascii="Arial Bold" w:hAnsi="Arial Bold" w:cs="Arial"/>
      <w:b/>
      <w:b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rsid w:val="003932C3"/>
    <w:rPr>
      <w:rFonts w:ascii="Arial Bold" w:hAnsi="Arial Bold" w:cs="Arial"/>
      <w:b/>
      <w:bCs/>
      <w:sz w:val="28"/>
      <w:szCs w:val="28"/>
      <w:shd w:val="pct10" w:color="auto" w:fill="FFFFFF"/>
      <w:lang w:eastAsia="zh-CN"/>
    </w:rPr>
  </w:style>
  <w:style w:type="paragraph" w:customStyle="1" w:styleId="Memootherelement">
    <w:name w:val="Memo other element"/>
    <w:rsid w:val="003932C3"/>
    <w:pPr>
      <w:tabs>
        <w:tab w:val="left" w:pos="0"/>
      </w:tabs>
      <w:spacing w:after="280"/>
      <w:ind w:hanging="850"/>
    </w:pPr>
    <w:rPr>
      <w:sz w:val="24"/>
    </w:rPr>
  </w:style>
  <w:style w:type="paragraph" w:customStyle="1" w:styleId="MemoDate">
    <w:name w:val="Memo Date"/>
    <w:aliases w:val="Refer to"/>
    <w:basedOn w:val="Memootherelement"/>
    <w:next w:val="Memootherelement"/>
    <w:rsid w:val="003932C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3932C3"/>
    <w:rPr>
      <w:color w:val="0000FF"/>
      <w:position w:val="4"/>
      <w:sz w:val="20"/>
    </w:rPr>
  </w:style>
  <w:style w:type="character" w:customStyle="1" w:styleId="Memoelementcharlevel">
    <w:name w:val="Memo element char (level)"/>
    <w:basedOn w:val="Memoelementchar"/>
    <w:uiPriority w:val="1"/>
    <w:rsid w:val="003932C3"/>
    <w:rPr>
      <w:color w:val="0000FF"/>
      <w:position w:val="0"/>
      <w:sz w:val="20"/>
    </w:rPr>
  </w:style>
  <w:style w:type="paragraph" w:customStyle="1" w:styleId="MemoHeaderTitle">
    <w:name w:val="Memo Header Title"/>
    <w:rsid w:val="003932C3"/>
    <w:pPr>
      <w:spacing w:after="520"/>
      <w:ind w:left="-851"/>
      <w:outlineLvl w:val="0"/>
    </w:pPr>
    <w:rPr>
      <w:caps/>
      <w:color w:val="0000FF"/>
      <w:sz w:val="24"/>
    </w:rPr>
  </w:style>
  <w:style w:type="character" w:customStyle="1" w:styleId="SignatureChar">
    <w:name w:val="Signature Char"/>
    <w:basedOn w:val="DefaultParagraphFont"/>
    <w:link w:val="Signature"/>
    <w:rsid w:val="003932C3"/>
    <w:rPr>
      <w:rFonts w:ascii="Arial" w:hAnsi="Arial" w:cs="Arial"/>
      <w:sz w:val="24"/>
      <w:szCs w:val="24"/>
      <w:lang w:eastAsia="zh-CN"/>
    </w:rPr>
  </w:style>
  <w:style w:type="paragraph" w:customStyle="1" w:styleId="SSALogo">
    <w:name w:val="SSA Logo"/>
    <w:uiPriority w:val="3"/>
    <w:rsid w:val="003932C3"/>
    <w:pPr>
      <w:jc w:val="center"/>
    </w:pPr>
    <w:rPr>
      <w:rFonts w:asciiTheme="majorHAnsi" w:hAnsiTheme="majorHAnsi"/>
      <w:sz w:val="24"/>
    </w:rPr>
  </w:style>
  <w:style w:type="table" w:customStyle="1" w:styleId="TableSSADefault">
    <w:name w:val="Table SSA Default"/>
    <w:basedOn w:val="TableNormal"/>
    <w:uiPriority w:val="99"/>
    <w:rsid w:val="003932C3"/>
    <w:pPr>
      <w:jc w:val="center"/>
    </w:pPr>
    <w:rPr>
      <w:rFonts w:asciiTheme="minorHAnsi" w:hAnsiTheme="minorHAnsi"/>
      <w:sz w:val="24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 w:themeFill="accent4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 w:themeFill="accent4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TitleChar">
    <w:name w:val="Title Char"/>
    <w:basedOn w:val="DefaultParagraphFont"/>
    <w:link w:val="Title"/>
    <w:rsid w:val="003932C3"/>
    <w:rPr>
      <w:rFonts w:ascii="Arial" w:hAnsi="Arial" w:cs="Arial"/>
      <w:b/>
      <w:bCs/>
      <w:kern w:val="28"/>
      <w:sz w:val="32"/>
      <w:szCs w:val="32"/>
      <w:lang w:eastAsia="zh-CN"/>
    </w:rPr>
  </w:style>
  <w:style w:type="paragraph" w:customStyle="1" w:styleId="SSAFooter">
    <w:name w:val="SSA Footer"/>
    <w:rsid w:val="003932C3"/>
    <w:rPr>
      <w:color w:val="0000FF"/>
      <w:sz w:val="24"/>
    </w:rPr>
  </w:style>
  <w:style w:type="paragraph" w:customStyle="1" w:styleId="SSATitle">
    <w:name w:val="SSA Title"/>
    <w:rsid w:val="003932C3"/>
    <w:pPr>
      <w:jc w:val="center"/>
      <w:outlineLvl w:val="0"/>
    </w:pPr>
    <w:rPr>
      <w:rFonts w:asciiTheme="majorHAnsi" w:hAnsiTheme="majorHAnsi"/>
      <w:noProof/>
      <w:color w:val="0000FF"/>
      <w:sz w:val="36"/>
      <w:u w:val="single"/>
    </w:rPr>
  </w:style>
  <w:style w:type="paragraph" w:customStyle="1" w:styleId="SSASubtitle">
    <w:name w:val="SSA Subtitle"/>
    <w:basedOn w:val="SSATitle"/>
    <w:rsid w:val="003932C3"/>
    <w:rPr>
      <w:sz w:val="24"/>
      <w:u w:val="none"/>
    </w:rPr>
  </w:style>
  <w:style w:type="character" w:customStyle="1" w:styleId="BalloonTextChar">
    <w:name w:val="Balloon Text Char"/>
    <w:basedOn w:val="DefaultParagraphFont"/>
    <w:link w:val="BalloonText"/>
    <w:rsid w:val="003932C3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096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600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gregory.gill@ssa.gov?subject=Training%20Material%20Feedbac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OT%20Templates\OLCT_EWD_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9F245D6E25E04683D678013ABB8218" ma:contentTypeVersion="0" ma:contentTypeDescription="Create a new document." ma:contentTypeScope="" ma:versionID="07cd1b59d14eb576f456c6e6e378e12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CFFBDF3-2052-4A12-B4ED-06C930CAED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AAEA05A-18D6-455F-A1D0-26DE719FAB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2C0F76-E524-455C-B36D-650FFAAF08F1}">
  <ds:schemaRefs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OLCT_EWD_3</Template>
  <TotalTime>0</TotalTime>
  <Pages>29</Pages>
  <Words>3147</Words>
  <Characters>18347</Characters>
  <Application>Microsoft Office Word</Application>
  <DocSecurity>4</DocSecurity>
  <Lines>705</Lines>
  <Paragraphs>551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OF CONTENTS</vt:lpstr>
    </vt:vector>
  </TitlesOfParts>
  <Company>SOCIAL SECURITY ADMINISTRATION</Company>
  <LinksUpToDate>false</LinksUpToDate>
  <CharactersWithSpaces>20943</CharactersWithSpaces>
  <SharedDoc>false</SharedDoc>
  <HyperlinkBase/>
  <HLinks>
    <vt:vector size="300" baseType="variant">
      <vt:variant>
        <vt:i4>4325428</vt:i4>
      </vt:variant>
      <vt:variant>
        <vt:i4>282</vt:i4>
      </vt:variant>
      <vt:variant>
        <vt:i4>0</vt:i4>
      </vt:variant>
      <vt:variant>
        <vt:i4>5</vt:i4>
      </vt:variant>
      <vt:variant>
        <vt:lpwstr>mailto:gregory.gill@ssa.gov?subject=Training%20Material%20Feedback</vt:lpwstr>
      </vt:variant>
      <vt:variant>
        <vt:lpwstr/>
      </vt:variant>
      <vt:variant>
        <vt:i4>851976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Find</vt:lpwstr>
      </vt:variant>
      <vt:variant>
        <vt:i4>57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OLE_LINK11</vt:lpwstr>
      </vt:variant>
      <vt:variant>
        <vt:i4>6094940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_Access_Levels</vt:lpwstr>
      </vt:variant>
      <vt:variant>
        <vt:i4>2293804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_Presence_Button</vt:lpwstr>
      </vt:variant>
      <vt:variant>
        <vt:i4>6422577</vt:i4>
      </vt:variant>
      <vt:variant>
        <vt:i4>267</vt:i4>
      </vt:variant>
      <vt:variant>
        <vt:i4>0</vt:i4>
      </vt:variant>
      <vt:variant>
        <vt:i4>5</vt:i4>
      </vt:variant>
      <vt:variant>
        <vt:lpwstr>http://ssahost.ba.ssa.gov/dcscewd/cadre.htm</vt:lpwstr>
      </vt:variant>
      <vt:variant>
        <vt:lpwstr/>
      </vt:variant>
      <vt:variant>
        <vt:i4>1179697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_Toc252201132</vt:lpwstr>
      </vt:variant>
      <vt:variant>
        <vt:i4>1179697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_Toc252201131</vt:lpwstr>
      </vt:variant>
      <vt:variant>
        <vt:i4>1179697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_Toc252201130</vt:lpwstr>
      </vt:variant>
      <vt:variant>
        <vt:i4>1245233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_Toc252201129</vt:lpwstr>
      </vt:variant>
      <vt:variant>
        <vt:i4>1245233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_Toc252201128</vt:lpwstr>
      </vt:variant>
      <vt:variant>
        <vt:i4>1245233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_Toc252201127</vt:lpwstr>
      </vt:variant>
      <vt:variant>
        <vt:i4>1245233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_Toc252201126</vt:lpwstr>
      </vt:variant>
      <vt:variant>
        <vt:i4>1245233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_Toc252201125</vt:lpwstr>
      </vt:variant>
      <vt:variant>
        <vt:i4>1245233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_Toc252201124</vt:lpwstr>
      </vt:variant>
      <vt:variant>
        <vt:i4>1245233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_Toc252201123</vt:lpwstr>
      </vt:variant>
      <vt:variant>
        <vt:i4>1245233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_Toc252201122</vt:lpwstr>
      </vt:variant>
      <vt:variant>
        <vt:i4>1245233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_Toc252201121</vt:lpwstr>
      </vt:variant>
      <vt:variant>
        <vt:i4>1245233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_Toc252201120</vt:lpwstr>
      </vt:variant>
      <vt:variant>
        <vt:i4>1048625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_Toc252201119</vt:lpwstr>
      </vt:variant>
      <vt:variant>
        <vt:i4>1048625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_Toc252201118</vt:lpwstr>
      </vt:variant>
      <vt:variant>
        <vt:i4>1048625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_Toc252201117</vt:lpwstr>
      </vt:variant>
      <vt:variant>
        <vt:i4>1048625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_Toc252201116</vt:lpwstr>
      </vt:variant>
      <vt:variant>
        <vt:i4>1048625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_Toc252201115</vt:lpwstr>
      </vt:variant>
      <vt:variant>
        <vt:i4>1048625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_Toc252201114</vt:lpwstr>
      </vt:variant>
      <vt:variant>
        <vt:i4>1048625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_Toc252201113</vt:lpwstr>
      </vt:variant>
      <vt:variant>
        <vt:i4>1048625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_Toc252201112</vt:lpwstr>
      </vt:variant>
      <vt:variant>
        <vt:i4>1048625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_Toc252201111</vt:lpwstr>
      </vt:variant>
      <vt:variant>
        <vt:i4>1048625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_Toc252201110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_Toc252201109</vt:lpwstr>
      </vt:variant>
      <vt:variant>
        <vt:i4>1114161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_Toc252201108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_Toc252201107</vt:lpwstr>
      </vt:variant>
      <vt:variant>
        <vt:i4>1114161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_Toc252201106</vt:lpwstr>
      </vt:variant>
      <vt:variant>
        <vt:i4>1114161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_Toc252201105</vt:lpwstr>
      </vt:variant>
      <vt:variant>
        <vt:i4>1114161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_Toc252201104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_Toc252201103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_Toc252201102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_Toc252201101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_Toc252201100</vt:lpwstr>
      </vt:variant>
      <vt:variant>
        <vt:i4>1572912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_Toc252201099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_Toc252201098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_Toc252201097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_Toc252201096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_Toc252201095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_Toc252201094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_Toc252201093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_Toc252201092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_Toc252201091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_Toc252201090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_Toc252201089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OF CONTENTS</dc:title>
  <dc:creator>659904</dc:creator>
  <cp:lastModifiedBy>Reich, Bruce   Contractor</cp:lastModifiedBy>
  <cp:revision>2</cp:revision>
  <cp:lastPrinted>2010-01-22T14:01:00Z</cp:lastPrinted>
  <dcterms:created xsi:type="dcterms:W3CDTF">2013-02-08T15:24:00Z</dcterms:created>
  <dcterms:modified xsi:type="dcterms:W3CDTF">2013-02-08T15:24:00Z</dcterms:modified>
  <cp:category>Office of Training Course Material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0x010100EB9F245D6E25E04683D678013ABB8218</vt:lpwstr>
  </property>
</Properties>
</file>